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C69" w14:textId="186AFC3E" w:rsidR="00030B0B" w:rsidRDefault="003C7610" w:rsidP="004015D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</w:pPr>
      <w:r w:rsidRPr="00DD6DA1">
        <w:rPr>
          <w:rFonts w:ascii="Comic Sans MS" w:eastAsia="Times New Roman" w:hAnsi="Comic Sans MS" w:cs="Helvetica"/>
          <w:b/>
          <w:bCs/>
          <w:noProof/>
          <w:color w:val="454545"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0EB96AF3" wp14:editId="6068D1FF">
            <wp:simplePos x="0" y="0"/>
            <wp:positionH relativeFrom="column">
              <wp:posOffset>52705</wp:posOffset>
            </wp:positionH>
            <wp:positionV relativeFrom="paragraph">
              <wp:posOffset>0</wp:posOffset>
            </wp:positionV>
            <wp:extent cx="1129860" cy="1800000"/>
            <wp:effectExtent l="0" t="0" r="0" b="0"/>
            <wp:wrapTight wrapText="bothSides">
              <wp:wrapPolygon edited="0">
                <wp:start x="1093" y="0"/>
                <wp:lineTo x="0" y="915"/>
                <wp:lineTo x="0" y="19893"/>
                <wp:lineTo x="1093" y="21265"/>
                <wp:lineTo x="20034" y="21265"/>
                <wp:lineTo x="21126" y="19893"/>
                <wp:lineTo x="21126" y="915"/>
                <wp:lineTo x="20034" y="0"/>
                <wp:lineTo x="1093" y="0"/>
              </wp:wrapPolygon>
            </wp:wrapTight>
            <wp:docPr id="2" name="Obrázek 2" descr="Obsah obrázku strom, exteriér, muž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rom, exteriér, muž, osob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860" cy="1800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B0B" w:rsidRPr="00DD6DA1">
        <w:rPr>
          <w:rFonts w:ascii="Comic Sans MS" w:eastAsia="Times New Roman" w:hAnsi="Comic Sans MS" w:cs="Helvetica"/>
          <w:b/>
          <w:bCs/>
          <w:color w:val="454545"/>
          <w:sz w:val="24"/>
          <w:szCs w:val="24"/>
          <w:lang w:eastAsia="cs-CZ"/>
        </w:rPr>
        <w:t>Rozjímání chorého osamělého staříka.</w:t>
      </w:r>
      <w:r w:rsidR="00030B0B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 (krátká bagatela.)</w:t>
      </w:r>
    </w:p>
    <w:p w14:paraId="4003C820" w14:textId="04D59664" w:rsidR="001E3E2E" w:rsidRPr="004015D9" w:rsidRDefault="00C173AB" w:rsidP="004015D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</w:pPr>
      <w:r w:rsidRPr="004015D9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Život běží, jako voda v řece a náhle vstoupí do života stáří, nikdo je nezval, vstoupí bez pozvání, tak trochu drze, bez klepání. </w:t>
      </w:r>
      <w:r w:rsidR="001E3E2E" w:rsidRPr="004015D9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Někdo říká, stáří, zdvořilý to muž, klepal, čekal, </w:t>
      </w:r>
      <w:r w:rsidR="00EE2F62" w:rsidRPr="004015D9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>otevřeš – li</w:t>
      </w:r>
      <w:r w:rsidR="001E3E2E" w:rsidRPr="004015D9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 už. Potom vchází ještě krokem čilým, já mu řeknu, že je nezdvořilým. </w:t>
      </w:r>
      <w:r w:rsidR="00D91882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Ale to až po mnoha létech, kdy přichází a přináší se sebou </w:t>
      </w:r>
      <w:r w:rsidR="000E4CD5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>spoustu</w:t>
      </w:r>
      <w:r w:rsidR="00030B0B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 problémů a hlavně</w:t>
      </w:r>
      <w:r w:rsidR="000E4CD5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 </w:t>
      </w:r>
      <w:r w:rsidR="00EE2F62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>nemocí</w:t>
      </w:r>
      <w:r w:rsidR="00D91882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>.</w:t>
      </w:r>
    </w:p>
    <w:p w14:paraId="0D728250" w14:textId="601A767E" w:rsidR="00983AAB" w:rsidRDefault="00983AAB" w:rsidP="004015D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</w:pPr>
      <w:r w:rsidRPr="004015D9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>Čas nám starším běží</w:t>
      </w:r>
      <w:r w:rsidR="00030B0B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 rychleji jak za mlada.</w:t>
      </w:r>
      <w:r w:rsidRPr="004015D9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 </w:t>
      </w:r>
      <w:r w:rsidR="00030B0B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>N</w:t>
      </w:r>
      <w:r w:rsidRPr="004015D9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emoci se zhoršují, nabírají na intenzitě a nám nezbývá než hledat nové možnosti ke zlepšení našeho zdravotního stavu. A tak jsme se sešli </w:t>
      </w:r>
      <w:r w:rsidR="00D91882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někteří z nás na plicním, </w:t>
      </w:r>
      <w:r w:rsidR="00030B0B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pro nás </w:t>
      </w:r>
      <w:r w:rsidRPr="004015D9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>v těžké době, kdy nás s plicními chorobami velmi ohrožuje pandemie Coronaviru</w:t>
      </w:r>
      <w:r w:rsidR="001E3E2E" w:rsidRPr="004015D9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. </w:t>
      </w:r>
      <w:r w:rsidR="000E4CD5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A </w:t>
      </w:r>
      <w:r w:rsidR="00030B0B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 xml:space="preserve">z </w:t>
      </w:r>
      <w:r w:rsidR="000E4CD5">
        <w:rPr>
          <w:rFonts w:ascii="Comic Sans MS" w:eastAsia="Times New Roman" w:hAnsi="Comic Sans MS" w:cs="Helvetica"/>
          <w:color w:val="454545"/>
          <w:sz w:val="24"/>
          <w:szCs w:val="24"/>
          <w:lang w:eastAsia="cs-CZ"/>
        </w:rPr>
        <w:t>toho máme my plícaři velký strach.</w:t>
      </w:r>
    </w:p>
    <w:p w14:paraId="459C0AEC" w14:textId="7240BC4D" w:rsidR="00983AAB" w:rsidRPr="004015D9" w:rsidRDefault="00983AAB" w:rsidP="004015D9">
      <w:pPr>
        <w:spacing w:after="0" w:line="240" w:lineRule="auto"/>
        <w:jc w:val="both"/>
        <w:rPr>
          <w:rFonts w:ascii="Comic Sans MS" w:eastAsia="Times New Roman" w:hAnsi="Comic Sans MS"/>
          <w:color w:val="002060"/>
          <w:sz w:val="24"/>
          <w:szCs w:val="24"/>
          <w:lang w:eastAsia="cs-CZ"/>
        </w:rPr>
      </w:pPr>
      <w:r w:rsidRPr="004015D9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 xml:space="preserve">Jak tak v mém křesle </w:t>
      </w:r>
      <w:r w:rsidR="00D91882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 xml:space="preserve">doma často </w:t>
      </w:r>
      <w:r w:rsidRPr="004015D9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 xml:space="preserve">sedávám, hlavně </w:t>
      </w:r>
      <w:r w:rsidR="000E4CD5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 xml:space="preserve">potom </w:t>
      </w:r>
      <w:r w:rsidRPr="004015D9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 xml:space="preserve">v přítmí za </w:t>
      </w:r>
      <w:r w:rsidR="00EE2F62" w:rsidRPr="004015D9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>večera, začínají</w:t>
      </w:r>
      <w:r w:rsidRPr="004015D9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 xml:space="preserve"> </w:t>
      </w:r>
      <w:r w:rsidR="001E3E2E" w:rsidRPr="004015D9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 xml:space="preserve">se mi </w:t>
      </w:r>
      <w:r w:rsidRPr="004015D9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>a pomalu opět spřádají drobečky a pavučiny mých vzpomínek. Postupně narůstají, je jich mnoho. Vzpomínky na dětství, a pokračují, spojují se z historií života</w:t>
      </w:r>
      <w:r w:rsidR="00030B0B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>,</w:t>
      </w:r>
      <w:r w:rsidRPr="004015D9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 xml:space="preserve"> jdou i dále a spřádají se nitky osudů mého pestrého života. Bylo jich velmi mnoho. </w:t>
      </w:r>
      <w:r w:rsidR="00D91882">
        <w:rPr>
          <w:rFonts w:ascii="Comic Sans MS" w:eastAsia="Times New Roman" w:hAnsi="Comic Sans MS"/>
          <w:color w:val="454545"/>
          <w:sz w:val="24"/>
          <w:szCs w:val="24"/>
          <w:lang w:eastAsia="cs-CZ"/>
        </w:rPr>
        <w:t>V poslední době se častěji přesouvám do ložnice do mé postele.</w:t>
      </w:r>
    </w:p>
    <w:p w14:paraId="16619B9A" w14:textId="642D9558" w:rsidR="00F16E45" w:rsidRDefault="00983AAB" w:rsidP="004015D9">
      <w:pPr>
        <w:pStyle w:val="Normlnweb"/>
        <w:spacing w:before="0" w:beforeAutospacing="0" w:after="0" w:afterAutospacing="0"/>
        <w:jc w:val="both"/>
        <w:rPr>
          <w:rFonts w:ascii="Comic Sans MS" w:hAnsi="Comic Sans MS"/>
          <w:color w:val="454545"/>
        </w:rPr>
      </w:pPr>
      <w:r w:rsidRPr="004015D9">
        <w:rPr>
          <w:rFonts w:ascii="Comic Sans MS" w:hAnsi="Comic Sans MS"/>
          <w:color w:val="454545"/>
        </w:rPr>
        <w:t xml:space="preserve">A tak jsem se </w:t>
      </w:r>
      <w:r w:rsidR="00F16E45">
        <w:rPr>
          <w:rFonts w:ascii="Comic Sans MS" w:hAnsi="Comic Sans MS"/>
          <w:color w:val="454545"/>
        </w:rPr>
        <w:t xml:space="preserve">zase znovu, nyní je to velmi často </w:t>
      </w:r>
      <w:r w:rsidR="00D91882">
        <w:rPr>
          <w:rFonts w:ascii="Comic Sans MS" w:hAnsi="Comic Sans MS"/>
          <w:color w:val="454545"/>
        </w:rPr>
        <w:t xml:space="preserve">jak </w:t>
      </w:r>
      <w:r w:rsidR="00AC122C">
        <w:rPr>
          <w:rFonts w:ascii="Comic Sans MS" w:hAnsi="Comic Sans MS"/>
          <w:color w:val="454545"/>
        </w:rPr>
        <w:t>jsem psal</w:t>
      </w:r>
      <w:r w:rsidR="000E4CD5">
        <w:rPr>
          <w:rFonts w:ascii="Comic Sans MS" w:hAnsi="Comic Sans MS"/>
          <w:color w:val="454545"/>
        </w:rPr>
        <w:t>,</w:t>
      </w:r>
      <w:r w:rsidR="00D91882">
        <w:rPr>
          <w:rFonts w:ascii="Comic Sans MS" w:hAnsi="Comic Sans MS"/>
          <w:color w:val="454545"/>
        </w:rPr>
        <w:t xml:space="preserve"> </w:t>
      </w:r>
      <w:r w:rsidRPr="004015D9">
        <w:rPr>
          <w:rFonts w:ascii="Comic Sans MS" w:hAnsi="Comic Sans MS"/>
          <w:color w:val="454545"/>
        </w:rPr>
        <w:t xml:space="preserve">uvelebil ve své ložnici, kde mám </w:t>
      </w:r>
      <w:r w:rsidR="00F16E45">
        <w:rPr>
          <w:rFonts w:ascii="Comic Sans MS" w:hAnsi="Comic Sans MS"/>
          <w:color w:val="454545"/>
        </w:rPr>
        <w:t>pěkně upravenou postel a zase h</w:t>
      </w:r>
      <w:r w:rsidRPr="004015D9">
        <w:rPr>
          <w:rFonts w:ascii="Comic Sans MS" w:hAnsi="Comic Sans MS"/>
          <w:color w:val="454545"/>
        </w:rPr>
        <w:t xml:space="preserve">ledám a upravuji moje posezení na posteli tak, abych mohl trochu pohodlně sedět, protože v této poloze se mi trochu lépe dýchá.  </w:t>
      </w:r>
      <w:r w:rsidR="00030B0B">
        <w:rPr>
          <w:rFonts w:ascii="Comic Sans MS" w:hAnsi="Comic Sans MS"/>
          <w:color w:val="454545"/>
        </w:rPr>
        <w:t xml:space="preserve">Na mém iPadu </w:t>
      </w:r>
      <w:r w:rsidRPr="004015D9">
        <w:rPr>
          <w:rFonts w:ascii="Comic Sans MS" w:hAnsi="Comic Sans MS"/>
          <w:color w:val="454545"/>
        </w:rPr>
        <w:t>se</w:t>
      </w:r>
      <w:r w:rsidR="00030B0B">
        <w:rPr>
          <w:rFonts w:ascii="Comic Sans MS" w:hAnsi="Comic Sans MS"/>
          <w:color w:val="454545"/>
        </w:rPr>
        <w:t xml:space="preserve"> snažím</w:t>
      </w:r>
      <w:r w:rsidRPr="004015D9">
        <w:rPr>
          <w:rFonts w:ascii="Comic Sans MS" w:hAnsi="Comic Sans MS"/>
          <w:color w:val="454545"/>
        </w:rPr>
        <w:t xml:space="preserve"> </w:t>
      </w:r>
      <w:r w:rsidR="00030B0B">
        <w:rPr>
          <w:rFonts w:ascii="Comic Sans MS" w:hAnsi="Comic Sans MS"/>
          <w:color w:val="454545"/>
        </w:rPr>
        <w:t xml:space="preserve">a </w:t>
      </w:r>
      <w:r w:rsidRPr="004015D9">
        <w:rPr>
          <w:rFonts w:ascii="Comic Sans MS" w:hAnsi="Comic Sans MS"/>
          <w:color w:val="454545"/>
        </w:rPr>
        <w:t xml:space="preserve">hledám na internetu nové léky, </w:t>
      </w:r>
      <w:r w:rsidR="00D91882">
        <w:rPr>
          <w:rFonts w:ascii="Comic Sans MS" w:hAnsi="Comic Sans MS"/>
          <w:color w:val="454545"/>
        </w:rPr>
        <w:t xml:space="preserve">občas diskutuji s lékaři, sbírám, </w:t>
      </w:r>
      <w:r w:rsidRPr="004015D9">
        <w:rPr>
          <w:rFonts w:ascii="Comic Sans MS" w:hAnsi="Comic Sans MS"/>
          <w:color w:val="454545"/>
        </w:rPr>
        <w:t xml:space="preserve">suším a kupuji různé bylinky, piji z nich čaje, ale na ty moje plicní nemoci nemohu najít žádný účinný lék. A ta den ze dne s těžkým dechem </w:t>
      </w:r>
      <w:r w:rsidR="00F16E45">
        <w:rPr>
          <w:rFonts w:ascii="Comic Sans MS" w:hAnsi="Comic Sans MS"/>
          <w:color w:val="454545"/>
        </w:rPr>
        <w:t>v</w:t>
      </w:r>
      <w:r w:rsidRPr="004015D9">
        <w:rPr>
          <w:rFonts w:ascii="Comic Sans MS" w:hAnsi="Comic Sans MS"/>
          <w:color w:val="454545"/>
        </w:rPr>
        <w:t>stávám</w:t>
      </w:r>
      <w:r w:rsidR="00F16E45">
        <w:rPr>
          <w:rFonts w:ascii="Comic Sans MS" w:hAnsi="Comic Sans MS"/>
          <w:color w:val="454545"/>
        </w:rPr>
        <w:t>,</w:t>
      </w:r>
      <w:r w:rsidRPr="004015D9">
        <w:rPr>
          <w:rFonts w:ascii="Comic Sans MS" w:hAnsi="Comic Sans MS"/>
          <w:color w:val="454545"/>
        </w:rPr>
        <w:t xml:space="preserve"> a ještě s těžším l</w:t>
      </w:r>
      <w:r w:rsidR="00D91882">
        <w:rPr>
          <w:rFonts w:ascii="Comic Sans MS" w:hAnsi="Comic Sans MS"/>
          <w:color w:val="454545"/>
        </w:rPr>
        <w:t>e</w:t>
      </w:r>
      <w:r w:rsidRPr="004015D9">
        <w:rPr>
          <w:rFonts w:ascii="Comic Sans MS" w:hAnsi="Comic Sans MS"/>
          <w:color w:val="454545"/>
        </w:rPr>
        <w:t xml:space="preserve">hám. Než se mi podaří usnout, tak musím provést několik procedur, vzít si několik léků, včetně </w:t>
      </w:r>
      <w:r w:rsidR="00F16E45">
        <w:rPr>
          <w:rFonts w:ascii="Comic Sans MS" w:hAnsi="Comic Sans MS"/>
          <w:color w:val="454545"/>
        </w:rPr>
        <w:t xml:space="preserve">posledního </w:t>
      </w:r>
      <w:r w:rsidRPr="004015D9">
        <w:rPr>
          <w:rFonts w:ascii="Comic Sans MS" w:hAnsi="Comic Sans MS"/>
          <w:color w:val="454545"/>
        </w:rPr>
        <w:t>léku na spaní, potom ještě inhalovat</w:t>
      </w:r>
      <w:r w:rsidR="00F16E45">
        <w:rPr>
          <w:rFonts w:ascii="Comic Sans MS" w:hAnsi="Comic Sans MS"/>
          <w:color w:val="454545"/>
        </w:rPr>
        <w:t xml:space="preserve">, nakapat do očí a nosu, vzít si ACC long proti kašli </w:t>
      </w:r>
      <w:r w:rsidRPr="004015D9">
        <w:rPr>
          <w:rFonts w:ascii="Comic Sans MS" w:hAnsi="Comic Sans MS"/>
          <w:color w:val="454545"/>
        </w:rPr>
        <w:t>a trpělivě s těžkým dechem čekat a stále čekat, až se mi podaří na krátko usnout. Takový je nyní život astmatika s plicní nemocí. </w:t>
      </w:r>
      <w:r w:rsidR="00F16E45">
        <w:rPr>
          <w:rFonts w:ascii="Comic Sans MS" w:hAnsi="Comic Sans MS"/>
          <w:color w:val="454545"/>
        </w:rPr>
        <w:t>Na jaře jsem byl v nemocnici, dostával jsem infuze a jedna s </w:t>
      </w:r>
      <w:r w:rsidR="00373419">
        <w:rPr>
          <w:rFonts w:ascii="Comic Sans MS" w:hAnsi="Comic Sans MS"/>
          <w:color w:val="454545"/>
        </w:rPr>
        <w:t>kortikoidem</w:t>
      </w:r>
      <w:r w:rsidR="00F16E45">
        <w:rPr>
          <w:rFonts w:ascii="Comic Sans MS" w:hAnsi="Comic Sans MS"/>
          <w:color w:val="454545"/>
        </w:rPr>
        <w:t xml:space="preserve"> mi pomohla</w:t>
      </w:r>
      <w:r w:rsidR="00EE3EE2">
        <w:rPr>
          <w:rFonts w:ascii="Comic Sans MS" w:hAnsi="Comic Sans MS"/>
          <w:color w:val="454545"/>
        </w:rPr>
        <w:t>. Znám všechny moje léky, ale nechci je raději jmenovat.</w:t>
      </w:r>
      <w:r w:rsidR="00F16E45">
        <w:rPr>
          <w:rFonts w:ascii="Comic Sans MS" w:hAnsi="Comic Sans MS"/>
          <w:color w:val="454545"/>
        </w:rPr>
        <w:t xml:space="preserve"> Tak jsem šel domů. S paní doktorkou na plicním jsem se potom dohodl a dostal jsem </w:t>
      </w:r>
      <w:r w:rsidR="00373419">
        <w:rPr>
          <w:rFonts w:ascii="Comic Sans MS" w:hAnsi="Comic Sans MS"/>
          <w:color w:val="454545"/>
        </w:rPr>
        <w:t xml:space="preserve">lék </w:t>
      </w:r>
      <w:r w:rsidR="00F16E45">
        <w:rPr>
          <w:rFonts w:ascii="Comic Sans MS" w:hAnsi="Comic Sans MS"/>
          <w:color w:val="454545"/>
        </w:rPr>
        <w:t xml:space="preserve">domů jako injekci. </w:t>
      </w:r>
    </w:p>
    <w:p w14:paraId="1190842E" w14:textId="4F87C1E8" w:rsidR="00316D9B" w:rsidRDefault="003C7610" w:rsidP="004015D9">
      <w:pPr>
        <w:pStyle w:val="Normlnweb"/>
        <w:spacing w:before="0" w:beforeAutospacing="0" w:after="0" w:afterAutospacing="0"/>
        <w:jc w:val="both"/>
        <w:rPr>
          <w:rFonts w:ascii="Comic Sans MS" w:hAnsi="Comic Sans MS"/>
          <w:color w:val="454545"/>
        </w:rPr>
      </w:pPr>
      <w:r>
        <w:rPr>
          <w:rFonts w:ascii="Comic Sans MS" w:hAnsi="Comic Sans MS"/>
          <w:noProof/>
          <w:color w:val="454545"/>
        </w:rPr>
        <w:drawing>
          <wp:anchor distT="0" distB="0" distL="114300" distR="114300" simplePos="0" relativeHeight="251658240" behindDoc="1" locked="0" layoutInCell="1" allowOverlap="1" wp14:anchorId="6DF6BD56" wp14:editId="0AA7E110">
            <wp:simplePos x="0" y="0"/>
            <wp:positionH relativeFrom="column">
              <wp:posOffset>-4446</wp:posOffset>
            </wp:positionH>
            <wp:positionV relativeFrom="paragraph">
              <wp:posOffset>-6985</wp:posOffset>
            </wp:positionV>
            <wp:extent cx="1533525" cy="2312805"/>
            <wp:effectExtent l="0" t="0" r="0" b="0"/>
            <wp:wrapTight wrapText="bothSides">
              <wp:wrapPolygon edited="0">
                <wp:start x="805" y="0"/>
                <wp:lineTo x="0" y="712"/>
                <wp:lineTo x="0" y="20461"/>
                <wp:lineTo x="805" y="21351"/>
                <wp:lineTo x="20393" y="21351"/>
                <wp:lineTo x="21198" y="20461"/>
                <wp:lineTo x="21198" y="712"/>
                <wp:lineTo x="20393" y="0"/>
                <wp:lineTo x="805" y="0"/>
              </wp:wrapPolygon>
            </wp:wrapTight>
            <wp:docPr id="1" name="Obrázek 1" descr="Obsah obrázku skříňka, osoba, interiér, kuchyn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kříňka, osoba, interiér, kuchyně&#10;&#10;Popis byl vytvořen automaticky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5" r="33640"/>
                    <a:stretch/>
                  </pic:blipFill>
                  <pic:spPr bwMode="auto">
                    <a:xfrm>
                      <a:off x="0" y="0"/>
                      <a:ext cx="1534416" cy="2314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E45">
        <w:rPr>
          <w:rFonts w:ascii="Comic Sans MS" w:hAnsi="Comic Sans MS"/>
          <w:color w:val="454545"/>
        </w:rPr>
        <w:t xml:space="preserve">A tak jsem se seznámil s naší hodnou </w:t>
      </w:r>
      <w:r w:rsidR="00030B0B">
        <w:rPr>
          <w:rFonts w:ascii="Comic Sans MS" w:hAnsi="Comic Sans MS"/>
          <w:color w:val="454545"/>
        </w:rPr>
        <w:t xml:space="preserve">a milou </w:t>
      </w:r>
      <w:r w:rsidR="00F16E45">
        <w:rPr>
          <w:rFonts w:ascii="Comic Sans MS" w:hAnsi="Comic Sans MS"/>
          <w:color w:val="454545"/>
        </w:rPr>
        <w:t>sestřičkou Veronikou, která do Vysočan zajíždí dva dny v</w:t>
      </w:r>
      <w:r w:rsidR="00316D9B">
        <w:rPr>
          <w:rFonts w:ascii="Comic Sans MS" w:hAnsi="Comic Sans MS"/>
          <w:color w:val="454545"/>
        </w:rPr>
        <w:t> </w:t>
      </w:r>
      <w:r w:rsidR="00F16E45">
        <w:rPr>
          <w:rFonts w:ascii="Comic Sans MS" w:hAnsi="Comic Sans MS"/>
          <w:color w:val="454545"/>
        </w:rPr>
        <w:t>týdnu</w:t>
      </w:r>
      <w:r w:rsidR="00316D9B">
        <w:rPr>
          <w:rFonts w:ascii="Comic Sans MS" w:hAnsi="Comic Sans MS"/>
          <w:color w:val="454545"/>
        </w:rPr>
        <w:t xml:space="preserve"> za nemocnými důchodci. </w:t>
      </w:r>
      <w:r w:rsidR="00E70607">
        <w:rPr>
          <w:rFonts w:ascii="Comic Sans MS" w:hAnsi="Comic Sans MS"/>
          <w:color w:val="454545"/>
        </w:rPr>
        <w:t xml:space="preserve">Hledal jsem po sestřičkách ve Vysočanech a prosil, zda by mi nepíchli injekce. Bohužel, žádná se toho neodvážila. Ale když přijela v úterý Veronika, usměvavá veselá s taškou v ruce, hned se mi zalíbila a říkal jsem si, zase ke mně přišlo kousek štěstí. A měl jsem pravdu. „Tak pane </w:t>
      </w:r>
      <w:r w:rsidR="00EE2F62">
        <w:rPr>
          <w:rFonts w:ascii="Comic Sans MS" w:hAnsi="Comic Sans MS"/>
          <w:color w:val="454545"/>
        </w:rPr>
        <w:t>Jirušku,</w:t>
      </w:r>
      <w:r w:rsidR="00E70607">
        <w:rPr>
          <w:rFonts w:ascii="Comic Sans MS" w:hAnsi="Comic Sans MS"/>
          <w:color w:val="454545"/>
        </w:rPr>
        <w:t xml:space="preserve"> co vám chybí, potřebujete píchnout injekci </w:t>
      </w:r>
      <w:r w:rsidR="00373419">
        <w:rPr>
          <w:rFonts w:ascii="Comic Sans MS" w:hAnsi="Comic Sans MS"/>
          <w:color w:val="454545"/>
        </w:rPr>
        <w:t>kortikoidu</w:t>
      </w:r>
      <w:r w:rsidR="00EE3EE2">
        <w:rPr>
          <w:rFonts w:ascii="Comic Sans MS" w:hAnsi="Comic Sans MS"/>
          <w:color w:val="454545"/>
        </w:rPr>
        <w:t>,</w:t>
      </w:r>
      <w:r w:rsidR="00E70607">
        <w:rPr>
          <w:rFonts w:ascii="Comic Sans MS" w:hAnsi="Comic Sans MS"/>
          <w:color w:val="454545"/>
        </w:rPr>
        <w:t xml:space="preserve"> jak to mám u vás napsáno!“ Ano to potřebuji říkám, mám je zde již připravené a doufám, že </w:t>
      </w:r>
      <w:r w:rsidR="00E70607">
        <w:rPr>
          <w:rFonts w:ascii="Comic Sans MS" w:hAnsi="Comic Sans MS"/>
          <w:color w:val="454545"/>
        </w:rPr>
        <w:lastRenderedPageBreak/>
        <w:t>mi pomohou v mém trápení a zlepší se moje dýchání. Tak se také stalo a já dostal od Veroniky první injekci. K večeru se mi ulevilo a já jsem doufal, že tomu tak bude i nadále. Bylo pár dnů. Ve čtvrtek jsem dostal další a večer mi začaly otékat nohy</w:t>
      </w:r>
      <w:r w:rsidR="0059005A">
        <w:rPr>
          <w:rFonts w:ascii="Comic Sans MS" w:hAnsi="Comic Sans MS"/>
          <w:color w:val="454545"/>
        </w:rPr>
        <w:t xml:space="preserve">, postupně i obličej a začalo mi </w:t>
      </w:r>
      <w:r w:rsidR="00EE2F62">
        <w:rPr>
          <w:rFonts w:ascii="Comic Sans MS" w:hAnsi="Comic Sans MS"/>
          <w:color w:val="454545"/>
        </w:rPr>
        <w:t>narůstat,</w:t>
      </w:r>
      <w:r w:rsidR="0059005A">
        <w:rPr>
          <w:rFonts w:ascii="Comic Sans MS" w:hAnsi="Comic Sans MS"/>
          <w:color w:val="454545"/>
        </w:rPr>
        <w:t xml:space="preserve"> jak se říká u nás vole. (struma). Tak jsem bedlivě začal hledat po internetu nežádoucí účinky </w:t>
      </w:r>
      <w:r w:rsidR="00373419">
        <w:rPr>
          <w:rFonts w:ascii="Comic Sans MS" w:hAnsi="Comic Sans MS"/>
          <w:color w:val="454545"/>
        </w:rPr>
        <w:t>kortikoidů</w:t>
      </w:r>
      <w:r w:rsidR="0059005A">
        <w:rPr>
          <w:rFonts w:ascii="Comic Sans MS" w:hAnsi="Comic Sans MS"/>
          <w:color w:val="454545"/>
        </w:rPr>
        <w:t xml:space="preserve"> a zjistil jsem, že je jich hrozně mnoho. </w:t>
      </w:r>
      <w:r w:rsidR="00895F12">
        <w:rPr>
          <w:rFonts w:ascii="Comic Sans MS" w:hAnsi="Comic Sans MS"/>
          <w:color w:val="454545"/>
        </w:rPr>
        <w:t>Hned jsem</w:t>
      </w:r>
      <w:r w:rsidR="0059005A">
        <w:rPr>
          <w:rFonts w:ascii="Comic Sans MS" w:hAnsi="Comic Sans MS"/>
          <w:color w:val="454545"/>
        </w:rPr>
        <w:t xml:space="preserve"> si druhý den měřil hladinu cukru v krvi a byla hodně vyšší. Byl jsem z toho nešťastný, ale dýchalo se mi </w:t>
      </w:r>
      <w:r w:rsidR="00EE2F62">
        <w:rPr>
          <w:rFonts w:ascii="Comic Sans MS" w:hAnsi="Comic Sans MS"/>
          <w:color w:val="454545"/>
        </w:rPr>
        <w:t>lepší,</w:t>
      </w:r>
      <w:r w:rsidR="0059005A">
        <w:rPr>
          <w:rFonts w:ascii="Comic Sans MS" w:hAnsi="Comic Sans MS"/>
          <w:color w:val="454545"/>
        </w:rPr>
        <w:t xml:space="preserve"> a tak jsem si sepsal smlouvu s čertem, jak o tom píše jeden profesor. Budu nadále brát </w:t>
      </w:r>
      <w:r w:rsidR="00373419">
        <w:rPr>
          <w:rFonts w:ascii="Comic Sans MS" w:hAnsi="Comic Sans MS"/>
          <w:color w:val="454545"/>
        </w:rPr>
        <w:t>kortikoid</w:t>
      </w:r>
      <w:r w:rsidR="0059005A">
        <w:rPr>
          <w:rFonts w:ascii="Comic Sans MS" w:hAnsi="Comic Sans MS"/>
          <w:color w:val="454545"/>
        </w:rPr>
        <w:t xml:space="preserve"> a čert mi nebude nežádoucí účinky zvyšovat. Za týden jsem byl na kontrole u paní doktorky, stěžoval jsem si na tyto nežádoucí </w:t>
      </w:r>
      <w:r w:rsidR="00EE2F62">
        <w:rPr>
          <w:rFonts w:ascii="Comic Sans MS" w:hAnsi="Comic Sans MS"/>
          <w:color w:val="454545"/>
        </w:rPr>
        <w:t>účinky,</w:t>
      </w:r>
      <w:r w:rsidR="0059005A">
        <w:rPr>
          <w:rFonts w:ascii="Comic Sans MS" w:hAnsi="Comic Sans MS"/>
          <w:color w:val="454545"/>
        </w:rPr>
        <w:t xml:space="preserve"> které m</w:t>
      </w:r>
      <w:r w:rsidR="000E4CD5">
        <w:rPr>
          <w:rFonts w:ascii="Comic Sans MS" w:hAnsi="Comic Sans MS"/>
          <w:color w:val="454545"/>
        </w:rPr>
        <w:t>ě</w:t>
      </w:r>
      <w:r w:rsidR="0059005A">
        <w:rPr>
          <w:rFonts w:ascii="Comic Sans MS" w:hAnsi="Comic Sans MS"/>
          <w:color w:val="454545"/>
        </w:rPr>
        <w:t xml:space="preserve"> postihly a paní doktorka mi smlouvu zrušila. Dala mi jiný lék, zase </w:t>
      </w:r>
      <w:r w:rsidR="000E4CD5">
        <w:rPr>
          <w:rFonts w:ascii="Comic Sans MS" w:hAnsi="Comic Sans MS"/>
          <w:color w:val="454545"/>
        </w:rPr>
        <w:t xml:space="preserve">kortikoid </w:t>
      </w:r>
      <w:r w:rsidR="0059005A">
        <w:rPr>
          <w:rFonts w:ascii="Comic Sans MS" w:hAnsi="Comic Sans MS"/>
          <w:color w:val="454545"/>
        </w:rPr>
        <w:t xml:space="preserve">injekce, které mi zase paní Veronika </w:t>
      </w:r>
      <w:r w:rsidR="00E63BD0">
        <w:rPr>
          <w:rFonts w:ascii="Comic Sans MS" w:hAnsi="Comic Sans MS"/>
          <w:color w:val="454545"/>
        </w:rPr>
        <w:t xml:space="preserve">píchla. Pozdě večer se mi udělalo moc zle, myslel jsem, že to do rána nepřežiji. Tak zle mi ještě nebylo. Nebyl jsem schopen ani zavolat pohotovost. Nakonec jsem se z toho pomocí léků a </w:t>
      </w:r>
      <w:r w:rsidR="00EE2F62">
        <w:rPr>
          <w:rFonts w:ascii="Comic Sans MS" w:hAnsi="Comic Sans MS"/>
          <w:color w:val="454545"/>
        </w:rPr>
        <w:t>nitroglycerinu</w:t>
      </w:r>
      <w:r w:rsidR="00E63BD0">
        <w:rPr>
          <w:rFonts w:ascii="Comic Sans MS" w:hAnsi="Comic Sans MS"/>
          <w:color w:val="454545"/>
        </w:rPr>
        <w:t xml:space="preserve"> dostal. Tak jsem zase šel za paní doktorkou a dostal jsem zase nový lék </w:t>
      </w:r>
      <w:r w:rsidR="00373419">
        <w:rPr>
          <w:rFonts w:ascii="Comic Sans MS" w:hAnsi="Comic Sans MS"/>
          <w:color w:val="454545"/>
        </w:rPr>
        <w:t>zase jiný, kortikoid</w:t>
      </w:r>
      <w:r w:rsidR="00E63BD0">
        <w:rPr>
          <w:rFonts w:ascii="Comic Sans MS" w:hAnsi="Comic Sans MS"/>
          <w:color w:val="454545"/>
        </w:rPr>
        <w:t xml:space="preserve"> v tabletách, který není tak účinný, ale beru ho. A tak sestřička paní Veronika mi píchala na zlepšení dechu injekce synthopillinu a píchá dodnes. Mám i jiné problémy, bolí mne nohy, </w:t>
      </w:r>
      <w:r w:rsidR="00EE2F62">
        <w:rPr>
          <w:rFonts w:ascii="Comic Sans MS" w:hAnsi="Comic Sans MS"/>
          <w:color w:val="454545"/>
        </w:rPr>
        <w:t>otékají,</w:t>
      </w:r>
      <w:r w:rsidR="00E63BD0">
        <w:rPr>
          <w:rFonts w:ascii="Comic Sans MS" w:hAnsi="Comic Sans MS"/>
          <w:color w:val="454545"/>
        </w:rPr>
        <w:t xml:space="preserve"> a tak paní Veronika zase bez problémů, a s ochotou mi balila nohy. Co m</w:t>
      </w:r>
      <w:r w:rsidR="001F2E97">
        <w:rPr>
          <w:rFonts w:ascii="Comic Sans MS" w:hAnsi="Comic Sans MS"/>
          <w:color w:val="454545"/>
        </w:rPr>
        <w:t>ě</w:t>
      </w:r>
      <w:r w:rsidR="00E63BD0">
        <w:rPr>
          <w:rFonts w:ascii="Comic Sans MS" w:hAnsi="Comic Sans MS"/>
          <w:color w:val="454545"/>
        </w:rPr>
        <w:t xml:space="preserve"> také hodně pomáhá je, že si spolu občas více, někdy i krátce popovídáme, já si postěžuji a paní Veronika mně poví co je ve Vysočanech u kamarádů, nebo nemocných za kterými chodí nového. Zda se jejich ne</w:t>
      </w:r>
      <w:r w:rsidR="00EE2F62">
        <w:rPr>
          <w:rFonts w:ascii="Comic Sans MS" w:hAnsi="Comic Sans MS"/>
          <w:color w:val="454545"/>
        </w:rPr>
        <w:t>m</w:t>
      </w:r>
      <w:r w:rsidR="00E63BD0">
        <w:rPr>
          <w:rFonts w:ascii="Comic Sans MS" w:hAnsi="Comic Sans MS"/>
          <w:color w:val="454545"/>
        </w:rPr>
        <w:t xml:space="preserve">oc lepší, nebo bohužel horší. Ale takový je již náš život starých, nebo přestárlých </w:t>
      </w:r>
      <w:r w:rsidR="00274270">
        <w:rPr>
          <w:rFonts w:ascii="Comic Sans MS" w:hAnsi="Comic Sans MS"/>
          <w:color w:val="454545"/>
        </w:rPr>
        <w:t xml:space="preserve">nemocných lidí. A tak za tu </w:t>
      </w:r>
      <w:r w:rsidR="00EE2F62">
        <w:rPr>
          <w:rFonts w:ascii="Comic Sans MS" w:hAnsi="Comic Sans MS"/>
          <w:color w:val="454545"/>
        </w:rPr>
        <w:t>dobu,</w:t>
      </w:r>
      <w:r w:rsidR="00274270">
        <w:rPr>
          <w:rFonts w:ascii="Comic Sans MS" w:hAnsi="Comic Sans MS"/>
          <w:color w:val="454545"/>
        </w:rPr>
        <w:t xml:space="preserve"> co za mnou paní Veronika jezdí, tak ji beru za kamarádku, dobrou kamarádku a vždy se na ni hodně těším</w:t>
      </w:r>
      <w:r w:rsidR="002935DF">
        <w:rPr>
          <w:rFonts w:ascii="Comic Sans MS" w:hAnsi="Comic Sans MS"/>
          <w:color w:val="454545"/>
        </w:rPr>
        <w:t>, zrovna tak jako dnes, kdy jsem měl velmi špatnou noc.</w:t>
      </w:r>
    </w:p>
    <w:p w14:paraId="24B8B792" w14:textId="6B57BFBF" w:rsidR="00A40B21" w:rsidRPr="003C7610" w:rsidRDefault="00274270" w:rsidP="00A40B21">
      <w:pPr>
        <w:pStyle w:val="Normlnweb"/>
        <w:spacing w:before="0" w:beforeAutospacing="0" w:after="0" w:afterAutospacing="0"/>
        <w:jc w:val="both"/>
        <w:rPr>
          <w:rFonts w:ascii="Comic Sans MS" w:hAnsi="Comic Sans MS"/>
          <w:color w:val="454545"/>
        </w:rPr>
      </w:pPr>
      <w:r>
        <w:rPr>
          <w:rFonts w:ascii="Comic Sans MS" w:hAnsi="Comic Sans MS"/>
          <w:color w:val="454545"/>
        </w:rPr>
        <w:t xml:space="preserve">Nyní v současnosti po dohodě s novou paní </w:t>
      </w:r>
      <w:r w:rsidR="00EE2F62">
        <w:rPr>
          <w:rFonts w:ascii="Comic Sans MS" w:hAnsi="Comic Sans MS"/>
          <w:color w:val="454545"/>
        </w:rPr>
        <w:t>doktorkou pomalu</w:t>
      </w:r>
      <w:r>
        <w:rPr>
          <w:rFonts w:ascii="Comic Sans MS" w:hAnsi="Comic Sans MS"/>
          <w:color w:val="454545"/>
        </w:rPr>
        <w:t xml:space="preserve"> se snažím omezovat </w:t>
      </w:r>
      <w:r w:rsidR="00373419">
        <w:rPr>
          <w:rFonts w:ascii="Comic Sans MS" w:hAnsi="Comic Sans MS"/>
          <w:color w:val="454545"/>
        </w:rPr>
        <w:t>jeden z mých léků</w:t>
      </w:r>
      <w:r>
        <w:rPr>
          <w:rFonts w:ascii="Comic Sans MS" w:hAnsi="Comic Sans MS"/>
          <w:color w:val="454545"/>
        </w:rPr>
        <w:t xml:space="preserve">, je to </w:t>
      </w:r>
      <w:r w:rsidR="00EE2F62">
        <w:rPr>
          <w:rFonts w:ascii="Comic Sans MS" w:hAnsi="Comic Sans MS"/>
          <w:color w:val="454545"/>
        </w:rPr>
        <w:t>kortikoid</w:t>
      </w:r>
      <w:r>
        <w:rPr>
          <w:rFonts w:ascii="Comic Sans MS" w:hAnsi="Comic Sans MS"/>
          <w:color w:val="454545"/>
        </w:rPr>
        <w:t xml:space="preserve"> a jak </w:t>
      </w:r>
      <w:r w:rsidR="00895F12">
        <w:rPr>
          <w:rFonts w:ascii="Comic Sans MS" w:hAnsi="Comic Sans MS"/>
          <w:color w:val="454545"/>
        </w:rPr>
        <w:t>jsem napsal</w:t>
      </w:r>
      <w:r w:rsidR="001F2E97">
        <w:rPr>
          <w:rFonts w:ascii="Comic Sans MS" w:hAnsi="Comic Sans MS"/>
          <w:color w:val="454545"/>
        </w:rPr>
        <w:t>,</w:t>
      </w:r>
      <w:r>
        <w:rPr>
          <w:rFonts w:ascii="Comic Sans MS" w:hAnsi="Comic Sans MS"/>
          <w:color w:val="454545"/>
        </w:rPr>
        <w:t xml:space="preserve"> má mnoho nežádoucích účinků. Beru ještě jeden lék dvojitý, jeden léčivý a druhý zase </w:t>
      </w:r>
      <w:r w:rsidR="00EE2F62">
        <w:rPr>
          <w:rFonts w:ascii="Comic Sans MS" w:hAnsi="Comic Sans MS"/>
          <w:color w:val="454545"/>
        </w:rPr>
        <w:t>kortikoid</w:t>
      </w:r>
      <w:r>
        <w:rPr>
          <w:rFonts w:ascii="Comic Sans MS" w:hAnsi="Comic Sans MS"/>
          <w:color w:val="454545"/>
        </w:rPr>
        <w:t xml:space="preserve">, tak ten beru silnější. Ale nežádoucí účinky jsou stále velké a je jich hodně. </w:t>
      </w:r>
      <w:r w:rsidRPr="00EE2F62">
        <w:rPr>
          <w:rFonts w:ascii="Comic Sans MS" w:hAnsi="Comic Sans MS"/>
          <w:color w:val="454545"/>
        </w:rPr>
        <w:t>Trápí mě hlavně únava a dušnost během dne, zvláště večer. Po</w:t>
      </w:r>
      <w:r w:rsidR="00373419">
        <w:rPr>
          <w:rFonts w:ascii="Comic Sans MS" w:hAnsi="Comic Sans MS"/>
          <w:color w:val="454545"/>
        </w:rPr>
        <w:t xml:space="preserve"> novém léku</w:t>
      </w:r>
      <w:r w:rsidRPr="00EE2F62">
        <w:rPr>
          <w:rFonts w:ascii="Comic Sans MS" w:hAnsi="Comic Sans MS"/>
          <w:color w:val="454545"/>
        </w:rPr>
        <w:t xml:space="preserve"> sice zlepšení, otoky nohou menší. Častá nespavost trvá, ale musím denně brát lék na </w:t>
      </w:r>
      <w:r w:rsidR="00EE2F62" w:rsidRPr="00EE2F62">
        <w:rPr>
          <w:rFonts w:ascii="Comic Sans MS" w:hAnsi="Comic Sans MS"/>
          <w:color w:val="454545"/>
        </w:rPr>
        <w:t>spaní.</w:t>
      </w:r>
      <w:r w:rsidRPr="00EE2F62">
        <w:rPr>
          <w:rFonts w:ascii="Comic Sans MS" w:hAnsi="Comic Sans MS"/>
          <w:color w:val="454545"/>
        </w:rPr>
        <w:t xml:space="preserve"> Při zhoršení deprese, pomáhají vycházky, ale v tomto čase nejsou možné. Větší bolesti kloubů zad, </w:t>
      </w:r>
      <w:r w:rsidR="00EE2F62" w:rsidRPr="00EE2F62">
        <w:rPr>
          <w:rFonts w:ascii="Comic Sans MS" w:hAnsi="Comic Sans MS"/>
          <w:color w:val="454545"/>
        </w:rPr>
        <w:t>kolen loktů i někdy zubů a</w:t>
      </w:r>
      <w:r w:rsidRPr="00EE2F62">
        <w:rPr>
          <w:rFonts w:ascii="Comic Sans MS" w:hAnsi="Comic Sans MS"/>
          <w:color w:val="454545"/>
        </w:rPr>
        <w:t xml:space="preserve"> </w:t>
      </w:r>
      <w:r w:rsidR="00EE2F62" w:rsidRPr="00EE2F62">
        <w:rPr>
          <w:rFonts w:ascii="Comic Sans MS" w:hAnsi="Comic Sans MS"/>
          <w:color w:val="454545"/>
        </w:rPr>
        <w:t>další nectnosti</w:t>
      </w:r>
      <w:r w:rsidRPr="00EE2F62">
        <w:rPr>
          <w:rFonts w:ascii="Comic Sans MS" w:hAnsi="Comic Sans MS"/>
          <w:color w:val="454545"/>
        </w:rPr>
        <w:t xml:space="preserve"> zůstávají. </w:t>
      </w:r>
      <w:r w:rsidR="001F2E97">
        <w:rPr>
          <w:rFonts w:ascii="Comic Sans MS" w:hAnsi="Comic Sans MS"/>
          <w:color w:val="454545"/>
        </w:rPr>
        <w:t xml:space="preserve">Většinou žiji sám, a tak si také vařím. Bavilo mě to, vařil a také pekl jsem si samé dobroty. Jenomže postupem času, kdy se mi nemoc zhoršovala, tak chuť na vaření a pečení mě pomalu opouštěla. Tak jsem občas zašel k nám do hostince koupit si oběd. Ale jak začala </w:t>
      </w:r>
      <w:r w:rsidR="001F2E97" w:rsidRPr="004015D9">
        <w:rPr>
          <w:rFonts w:ascii="Comic Sans MS" w:hAnsi="Comic Sans MS" w:cs="Helvetica"/>
          <w:color w:val="454545"/>
        </w:rPr>
        <w:t>pandemie Coronaviru</w:t>
      </w:r>
      <w:r w:rsidR="001F2E97">
        <w:rPr>
          <w:rFonts w:ascii="Comic Sans MS" w:hAnsi="Comic Sans MS" w:cs="Helvetica"/>
          <w:color w:val="454545"/>
        </w:rPr>
        <w:t>, tak nám hospodu zavřeli a já jsem hledal dalšího dodavatele. Byl jsem na tom již hůře</w:t>
      </w:r>
      <w:r w:rsidR="00A40B21">
        <w:rPr>
          <w:rFonts w:ascii="Comic Sans MS" w:hAnsi="Comic Sans MS" w:cs="Helvetica"/>
          <w:color w:val="454545"/>
        </w:rPr>
        <w:t>,</w:t>
      </w:r>
      <w:r w:rsidR="001F2E97">
        <w:rPr>
          <w:rFonts w:ascii="Comic Sans MS" w:hAnsi="Comic Sans MS" w:cs="Helvetica"/>
          <w:color w:val="454545"/>
        </w:rPr>
        <w:t xml:space="preserve"> a tak </w:t>
      </w:r>
      <w:r w:rsidR="00A40B21">
        <w:rPr>
          <w:rFonts w:ascii="Comic Sans MS" w:hAnsi="Comic Sans MS" w:cs="Helvetica"/>
          <w:color w:val="454545"/>
        </w:rPr>
        <w:t xml:space="preserve">po hledání </w:t>
      </w:r>
      <w:r w:rsidR="001F2E97">
        <w:rPr>
          <w:rFonts w:ascii="Comic Sans MS" w:hAnsi="Comic Sans MS" w:cs="Helvetica"/>
          <w:color w:val="454545"/>
        </w:rPr>
        <w:t>jsem zjistil, že k nám již dováží obědy z</w:t>
      </w:r>
      <w:r w:rsidR="00A40B21">
        <w:rPr>
          <w:rFonts w:ascii="Comic Sans MS" w:hAnsi="Comic Sans MS" w:cs="Helvetica"/>
          <w:color w:val="454545"/>
        </w:rPr>
        <w:t> </w:t>
      </w:r>
      <w:r w:rsidR="00895F12">
        <w:rPr>
          <w:rFonts w:ascii="Comic Sans MS" w:hAnsi="Comic Sans MS" w:cs="Helvetica"/>
          <w:color w:val="454545"/>
        </w:rPr>
        <w:t>Holštejnu</w:t>
      </w:r>
      <w:r w:rsidR="00A40B21">
        <w:rPr>
          <w:rFonts w:ascii="Comic Sans MS" w:hAnsi="Comic Sans MS" w:cs="Helvetica"/>
          <w:color w:val="454545"/>
        </w:rPr>
        <w:t xml:space="preserve">. Tak jsem si oběd také objednal. Vyhovoval </w:t>
      </w:r>
      <w:r w:rsidR="00895F12">
        <w:rPr>
          <w:rFonts w:ascii="Comic Sans MS" w:hAnsi="Comic Sans MS" w:cs="Helvetica"/>
          <w:color w:val="454545"/>
        </w:rPr>
        <w:t>mě,</w:t>
      </w:r>
      <w:r w:rsidR="00A40B21">
        <w:rPr>
          <w:rFonts w:ascii="Comic Sans MS" w:hAnsi="Comic Sans MS" w:cs="Helvetica"/>
          <w:color w:val="454545"/>
        </w:rPr>
        <w:t xml:space="preserve"> a tak jsem si začal brát</w:t>
      </w:r>
      <w:r w:rsidR="003C7610" w:rsidRPr="003C7610">
        <w:rPr>
          <w:rFonts w:ascii="Comic Sans MS" w:hAnsi="Comic Sans MS" w:cs="Helvetica"/>
          <w:color w:val="454545"/>
        </w:rPr>
        <w:t xml:space="preserve"> </w:t>
      </w:r>
      <w:r w:rsidR="003C7610">
        <w:rPr>
          <w:rFonts w:ascii="Comic Sans MS" w:hAnsi="Comic Sans MS" w:cs="Helvetica"/>
          <w:color w:val="454545"/>
        </w:rPr>
        <w:t xml:space="preserve">častěji. Obědy dováží </w:t>
      </w:r>
      <w:r w:rsidR="003C7610" w:rsidRPr="00A40B21">
        <w:rPr>
          <w:rFonts w:ascii="Comic Sans MS" w:hAnsi="Comic Sans MS" w:cs="Helvetica"/>
          <w:color w:val="454545"/>
        </w:rPr>
        <w:t xml:space="preserve">z </w:t>
      </w:r>
      <w:r w:rsidR="003C7610" w:rsidRPr="00A40B21">
        <w:rPr>
          <w:rFonts w:ascii="Comic Sans MS" w:hAnsi="Comic Sans MS" w:cs="Arial CE"/>
          <w:b/>
          <w:bCs/>
          <w:color w:val="000000"/>
        </w:rPr>
        <w:t>Hostince Pod</w:t>
      </w:r>
      <w:r w:rsidR="003C7610">
        <w:rPr>
          <w:rFonts w:ascii="Comic Sans MS" w:hAnsi="Comic Sans MS" w:cs="Arial CE"/>
          <w:b/>
          <w:bCs/>
          <w:color w:val="000000"/>
        </w:rPr>
        <w:t xml:space="preserve"> </w:t>
      </w:r>
      <w:r w:rsidR="003C7610" w:rsidRPr="00A40B21">
        <w:rPr>
          <w:rFonts w:ascii="Comic Sans MS" w:hAnsi="Comic Sans MS" w:cs="Arial CE"/>
          <w:b/>
          <w:bCs/>
          <w:color w:val="000000"/>
        </w:rPr>
        <w:t>Hradem</w:t>
      </w:r>
      <w:r w:rsidR="003C7610">
        <w:rPr>
          <w:rFonts w:ascii="Comic Sans MS" w:hAnsi="Comic Sans MS" w:cs="Arial CE"/>
          <w:b/>
          <w:bCs/>
          <w:color w:val="000000"/>
        </w:rPr>
        <w:t xml:space="preserve"> </w:t>
      </w:r>
      <w:r w:rsidR="003C7610">
        <w:rPr>
          <w:rFonts w:ascii="Comic Sans MS" w:hAnsi="Comic Sans MS" w:cs="Arial CE"/>
          <w:color w:val="000000"/>
        </w:rPr>
        <w:t xml:space="preserve">a do Vysočan obědů dováží již mnoho. Dováží mi to většinou velmi sympatický a stále se usmívající Tomáš. </w:t>
      </w:r>
      <w:r w:rsidR="00A40B21">
        <w:rPr>
          <w:rFonts w:ascii="Comic Sans MS" w:hAnsi="Comic Sans MS" w:cs="Helvetica"/>
          <w:color w:val="454545"/>
        </w:rPr>
        <w:t xml:space="preserve"> obědy z</w:t>
      </w:r>
      <w:r w:rsidR="003C7610">
        <w:rPr>
          <w:rFonts w:ascii="Comic Sans MS" w:hAnsi="Comic Sans MS" w:cs="Helvetica"/>
          <w:color w:val="454545"/>
        </w:rPr>
        <w:t> </w:t>
      </w:r>
      <w:r w:rsidR="00895F12">
        <w:rPr>
          <w:rFonts w:ascii="Comic Sans MS" w:hAnsi="Comic Sans MS" w:cs="Helvetica"/>
          <w:color w:val="454545"/>
        </w:rPr>
        <w:t>Holštejnu</w:t>
      </w:r>
      <w:r w:rsidR="003C7610">
        <w:rPr>
          <w:rFonts w:ascii="Comic Sans MS" w:hAnsi="Comic Sans MS" w:cs="Helvetica"/>
          <w:color w:val="454545"/>
        </w:rPr>
        <w:t>.</w:t>
      </w:r>
    </w:p>
    <w:p w14:paraId="15F6E6A8" w14:textId="3584D3F3" w:rsidR="00A40B21" w:rsidRDefault="003C7610" w:rsidP="00A40B21">
      <w:pPr>
        <w:pStyle w:val="Normlnweb"/>
        <w:spacing w:before="0" w:beforeAutospacing="0" w:after="0" w:afterAutospacing="0"/>
        <w:jc w:val="both"/>
        <w:rPr>
          <w:rFonts w:ascii="Comic Sans MS" w:hAnsi="Comic Sans MS" w:cs="Arial CE"/>
          <w:color w:val="000000"/>
        </w:rPr>
      </w:pPr>
      <w:r>
        <w:rPr>
          <w:rFonts w:ascii="Comic Sans MS" w:hAnsi="Comic Sans MS" w:cs="Arial CE"/>
          <w:noProof/>
          <w:color w:val="000000"/>
        </w:rPr>
        <w:lastRenderedPageBreak/>
        <w:drawing>
          <wp:anchor distT="0" distB="0" distL="114300" distR="114300" simplePos="0" relativeHeight="251663360" behindDoc="1" locked="0" layoutInCell="1" allowOverlap="1" wp14:anchorId="6F68373C" wp14:editId="6EA7F504">
            <wp:simplePos x="0" y="0"/>
            <wp:positionH relativeFrom="column">
              <wp:posOffset>2900680</wp:posOffset>
            </wp:positionH>
            <wp:positionV relativeFrom="paragraph">
              <wp:posOffset>347345</wp:posOffset>
            </wp:positionV>
            <wp:extent cx="2609850" cy="3519170"/>
            <wp:effectExtent l="0" t="0" r="0" b="5080"/>
            <wp:wrapTight wrapText="bothSides">
              <wp:wrapPolygon edited="0">
                <wp:start x="473" y="0"/>
                <wp:lineTo x="0" y="468"/>
                <wp:lineTo x="0" y="20930"/>
                <wp:lineTo x="473" y="21514"/>
                <wp:lineTo x="20969" y="21514"/>
                <wp:lineTo x="21442" y="20930"/>
                <wp:lineTo x="21442" y="468"/>
                <wp:lineTo x="20969" y="0"/>
                <wp:lineTo x="473" y="0"/>
              </wp:wrapPolygon>
            </wp:wrapTight>
            <wp:docPr id="4" name="Obrázek 4" descr="Obsah obrázku exteriér, osoba, budov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exteriér, osoba, budova, muž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5191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EFB">
        <w:rPr>
          <w:rFonts w:ascii="Comic Sans MS" w:hAnsi="Comic Sans MS" w:cs="Arial CE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03428894" wp14:editId="447AA6EB">
            <wp:simplePos x="0" y="0"/>
            <wp:positionH relativeFrom="column">
              <wp:posOffset>71755</wp:posOffset>
            </wp:positionH>
            <wp:positionV relativeFrom="paragraph">
              <wp:posOffset>342265</wp:posOffset>
            </wp:positionV>
            <wp:extent cx="2585085" cy="3658870"/>
            <wp:effectExtent l="0" t="0" r="5715" b="0"/>
            <wp:wrapTight wrapText="bothSides">
              <wp:wrapPolygon edited="0">
                <wp:start x="478" y="0"/>
                <wp:lineTo x="0" y="450"/>
                <wp:lineTo x="0" y="20693"/>
                <wp:lineTo x="159" y="21368"/>
                <wp:lineTo x="478" y="21480"/>
                <wp:lineTo x="21011" y="21480"/>
                <wp:lineTo x="21329" y="21368"/>
                <wp:lineTo x="21489" y="20693"/>
                <wp:lineTo x="21489" y="450"/>
                <wp:lineTo x="21011" y="0"/>
                <wp:lineTo x="478" y="0"/>
              </wp:wrapPolygon>
            </wp:wrapTight>
            <wp:docPr id="3" name="Obrázek 3" descr="Obsah obrázku exteriér, budova, chlapec, zel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exteriér, budova, chlapec, zelená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6760" r="16170"/>
                    <a:stretch/>
                  </pic:blipFill>
                  <pic:spPr bwMode="auto">
                    <a:xfrm>
                      <a:off x="0" y="0"/>
                      <a:ext cx="2585085" cy="365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48440" w14:textId="7593788E" w:rsidR="00A40B21" w:rsidRDefault="00A40B21" w:rsidP="00A40B21">
      <w:pPr>
        <w:pStyle w:val="Normlnweb"/>
        <w:spacing w:before="0" w:beforeAutospacing="0" w:after="0" w:afterAutospacing="0"/>
        <w:jc w:val="both"/>
        <w:rPr>
          <w:rFonts w:ascii="Comic Sans MS" w:hAnsi="Comic Sans MS" w:cs="Arial CE"/>
          <w:color w:val="000000"/>
        </w:rPr>
      </w:pPr>
    </w:p>
    <w:p w14:paraId="6D2D72D8" w14:textId="5D6D54DF" w:rsidR="00A40B21" w:rsidRPr="00A14EFB" w:rsidRDefault="00A14EFB" w:rsidP="00A40B21">
      <w:pPr>
        <w:pStyle w:val="Normlnweb"/>
        <w:spacing w:before="0" w:beforeAutospacing="0" w:after="0" w:afterAutospacing="0"/>
        <w:jc w:val="both"/>
        <w:rPr>
          <w:rFonts w:ascii="Comic Sans MS" w:hAnsi="Comic Sans MS" w:cs="Arial CE"/>
          <w:noProof/>
          <w:color w:val="000000"/>
        </w:rPr>
      </w:pPr>
      <w:r>
        <w:rPr>
          <w:rFonts w:ascii="Comic Sans MS" w:hAnsi="Comic Sans MS" w:cs="Arial CE"/>
          <w:noProof/>
          <w:color w:val="000000"/>
        </w:rPr>
        <w:t xml:space="preserve">Tomáš jen vyběhne z auta, již se usmívá a běží s obědem za mnou. Já mu předávám prázdný jídlák a snažím se s ním navázat rozhovor. </w:t>
      </w:r>
      <w:r w:rsidR="002935DF">
        <w:rPr>
          <w:rFonts w:ascii="Comic Sans MS" w:hAnsi="Comic Sans MS" w:cs="Arial CE"/>
          <w:noProof/>
          <w:color w:val="000000"/>
        </w:rPr>
        <w:t xml:space="preserve">Někdy jídlák položím na schody a Tomáš si ho veme, ve spěchu mi tam položí zase oběd. Někdy na něho čekám vyhlížím z okma a potom se s ním dám do řeči. </w:t>
      </w:r>
      <w:r>
        <w:rPr>
          <w:rFonts w:ascii="Comic Sans MS" w:hAnsi="Comic Sans MS" w:cs="Arial CE"/>
          <w:noProof/>
          <w:color w:val="000000"/>
        </w:rPr>
        <w:t>Tak jsem se o něm něco málo dověděl a již zase spěchal předat další obědy ve Vysočanech.</w:t>
      </w:r>
      <w:r w:rsidR="00C3134D">
        <w:rPr>
          <w:rFonts w:ascii="Comic Sans MS" w:hAnsi="Comic Sans MS" w:cs="Arial CE"/>
          <w:noProof/>
          <w:color w:val="000000"/>
        </w:rPr>
        <w:t xml:space="preserve"> Má stále naspěch, protože toho má mnoho a všichni čekají ještě na teplé jídlo. Ale postupně vždy mě věnuje více času.</w:t>
      </w:r>
      <w:r w:rsidR="002935DF">
        <w:rPr>
          <w:rFonts w:ascii="Comic Sans MS" w:hAnsi="Comic Sans MS" w:cs="Arial CE"/>
          <w:noProof/>
          <w:color w:val="000000"/>
        </w:rPr>
        <w:t xml:space="preserve"> </w:t>
      </w:r>
      <w:r w:rsidR="00C3134D">
        <w:rPr>
          <w:rFonts w:ascii="Comic Sans MS" w:hAnsi="Comic Sans MS" w:cs="Arial CE"/>
          <w:noProof/>
          <w:color w:val="000000"/>
        </w:rPr>
        <w:t>Krátce popovídáme co je nového třeba v Holštejně, kam jezdí do Vysočan a co bude zase dobrého příště. Já beru první oběd v úterý a to mě vždy donese s obědem i jídelní lístek, abych si mohl vybrat další jídlo. Já jsem dosti velký gurmán a rád dobře</w:t>
      </w:r>
      <w:r w:rsidR="002935DF">
        <w:rPr>
          <w:rFonts w:ascii="Comic Sans MS" w:hAnsi="Comic Sans MS" w:cs="Arial CE"/>
          <w:noProof/>
          <w:color w:val="000000"/>
        </w:rPr>
        <w:t xml:space="preserve"> </w:t>
      </w:r>
      <w:r w:rsidR="00C3134D">
        <w:rPr>
          <w:rFonts w:ascii="Comic Sans MS" w:hAnsi="Comic Sans MS" w:cs="Arial CE"/>
          <w:noProof/>
          <w:color w:val="000000"/>
        </w:rPr>
        <w:t xml:space="preserve">jím, ikdyž málo, ale dobře. Tak vždy ochutnám co mi přivezl a často si polévku ahlavně omáčky vylepšuji. Usmažím cibulku se slaninou, trošku přidám do polévky, ale hlavně někdy do omáčky, ale omáčku vždy dochucuji smetanou a </w:t>
      </w:r>
      <w:r w:rsidR="00895F12">
        <w:rPr>
          <w:rFonts w:ascii="Comic Sans MS" w:hAnsi="Comic Sans MS" w:cs="Arial CE"/>
          <w:noProof/>
          <w:color w:val="000000"/>
        </w:rPr>
        <w:t xml:space="preserve">různým kořením. To přidávám také do polévky. </w:t>
      </w:r>
      <w:r w:rsidR="002935DF">
        <w:rPr>
          <w:rFonts w:ascii="Comic Sans MS" w:hAnsi="Comic Sans MS" w:cs="Arial CE"/>
          <w:noProof/>
          <w:color w:val="000000"/>
        </w:rPr>
        <w:t>Jídla je na mě mnoho a tak mám ho většinou i na druhý den.</w:t>
      </w:r>
      <w:r w:rsidR="00895F12">
        <w:rPr>
          <w:rFonts w:ascii="Comic Sans MS" w:hAnsi="Comic Sans MS" w:cs="Arial CE"/>
          <w:noProof/>
          <w:color w:val="000000"/>
        </w:rPr>
        <w:t>Tím ale nechci říci, že mi obědy nechutnají, s bědy jsem spokojen. Jsou hodně levné a hlavně oběd dostanu až do domu. Když jsem chodil k nám do Hostince, tak oběd byl dražší a musel jsem pro něj chodit. Nyní jsem na tom se zdravím hůře a tak mi to od Tomáše hodně vyhovuje. Stejně se divím, že se jim to vyplatí tak komfortně obědy vařit a dokonce dovážet, za takovou dobrou cenu. A tak Tomáše mám za moc dobrého kamaráda,</w:t>
      </w:r>
      <w:r w:rsidR="002935DF">
        <w:rPr>
          <w:rFonts w:ascii="Comic Sans MS" w:hAnsi="Comic Sans MS" w:cs="Arial CE"/>
          <w:noProof/>
          <w:color w:val="000000"/>
        </w:rPr>
        <w:t xml:space="preserve"> a zase </w:t>
      </w:r>
      <w:r w:rsidR="00895F12">
        <w:rPr>
          <w:rFonts w:ascii="Comic Sans MS" w:hAnsi="Comic Sans MS" w:cs="Arial CE"/>
          <w:noProof/>
          <w:color w:val="000000"/>
        </w:rPr>
        <w:t xml:space="preserve"> často z okna vyhlížím kdy již přijede. </w:t>
      </w:r>
    </w:p>
    <w:p w14:paraId="7C90DA4E" w14:textId="34BD5F55" w:rsidR="00571087" w:rsidRPr="001F2E97" w:rsidRDefault="00571087" w:rsidP="001F2E97">
      <w:pPr>
        <w:pStyle w:val="Normlnweb"/>
        <w:spacing w:before="0" w:beforeAutospacing="0" w:after="0" w:afterAutospacing="0"/>
        <w:jc w:val="both"/>
        <w:rPr>
          <w:rFonts w:ascii="Comic Sans MS" w:hAnsi="Comic Sans MS"/>
        </w:rPr>
      </w:pPr>
    </w:p>
    <w:sectPr w:rsidR="00571087" w:rsidRPr="001F2E97" w:rsidSect="00474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AB"/>
    <w:rsid w:val="00030B0B"/>
    <w:rsid w:val="000E4CD5"/>
    <w:rsid w:val="001E3E2E"/>
    <w:rsid w:val="001F2E97"/>
    <w:rsid w:val="00203A86"/>
    <w:rsid w:val="00221C3F"/>
    <w:rsid w:val="00274270"/>
    <w:rsid w:val="002935DF"/>
    <w:rsid w:val="003147D8"/>
    <w:rsid w:val="00316D9B"/>
    <w:rsid w:val="00373419"/>
    <w:rsid w:val="003C7610"/>
    <w:rsid w:val="004015D9"/>
    <w:rsid w:val="0047499E"/>
    <w:rsid w:val="00571087"/>
    <w:rsid w:val="0059005A"/>
    <w:rsid w:val="005F6AD6"/>
    <w:rsid w:val="00681028"/>
    <w:rsid w:val="007E4FAD"/>
    <w:rsid w:val="00895F12"/>
    <w:rsid w:val="008E3486"/>
    <w:rsid w:val="00983AAB"/>
    <w:rsid w:val="00A14EFB"/>
    <w:rsid w:val="00A40B21"/>
    <w:rsid w:val="00AC122C"/>
    <w:rsid w:val="00C173AB"/>
    <w:rsid w:val="00C3134D"/>
    <w:rsid w:val="00D91882"/>
    <w:rsid w:val="00DD6DA1"/>
    <w:rsid w:val="00E63BD0"/>
    <w:rsid w:val="00E70607"/>
    <w:rsid w:val="00EE2F62"/>
    <w:rsid w:val="00EE3EE2"/>
    <w:rsid w:val="00F1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F1FB6"/>
  <w15:chartTrackingRefBased/>
  <w15:docId w15:val="{FE968B91-4648-422A-BE10-0E594C110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3AAB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40B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83A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221C3F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40B2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u&#353;ek\Desktop\Word%20pr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pr</Template>
  <TotalTime>2</TotalTime>
  <Pages>1</Pages>
  <Words>1100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Jirušek</dc:creator>
  <cp:keywords/>
  <cp:lastModifiedBy>Antonín Jirušek</cp:lastModifiedBy>
  <cp:revision>4</cp:revision>
  <cp:lastPrinted>2020-12-11T09:03:00Z</cp:lastPrinted>
  <dcterms:created xsi:type="dcterms:W3CDTF">2020-12-10T12:37:00Z</dcterms:created>
  <dcterms:modified xsi:type="dcterms:W3CDTF">2020-12-11T09:03:00Z</dcterms:modified>
</cp:coreProperties>
</file>