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4472C4" w:themeColor="accent1"/>
  <w:body>
    <w:p w14:paraId="6F73A0CA" w14:textId="59A9BD71" w:rsidR="00091336" w:rsidRPr="005E6D6F" w:rsidRDefault="00091336" w:rsidP="00091336">
      <w:pPr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</w:pPr>
      <w:bookmarkStart w:id="0" w:name="_Hlk54945880"/>
      <w:r w:rsidRP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 xml:space="preserve">Historie obce </w:t>
      </w:r>
      <w:r w:rsid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 xml:space="preserve"> </w:t>
      </w:r>
      <w:r w:rsidRP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 xml:space="preserve">Molenburské, </w:t>
      </w:r>
      <w:r w:rsid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 xml:space="preserve"> </w:t>
      </w:r>
      <w:r w:rsidRP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>Houskovské</w:t>
      </w:r>
      <w:r w:rsidR="00AE4756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>,</w:t>
      </w:r>
      <w:r w:rsidRPr="005E6D6F">
        <w:rPr>
          <w:rFonts w:ascii="Monotype Corsiva" w:hAnsi="Monotype Corsiva" w:cs="Arial Narrow"/>
          <w:b/>
          <w:bCs/>
          <w:noProof/>
          <w:color w:val="FFFFFF" w:themeColor="background1"/>
          <w:sz w:val="56"/>
          <w:szCs w:val="56"/>
          <w:lang w:eastAsia="cs-CZ"/>
        </w:rPr>
        <w:t xml:space="preserve"> a nyní Vysočan od založení r. 1724  k dnešku.</w:t>
      </w:r>
    </w:p>
    <w:bookmarkEnd w:id="0"/>
    <w:p w14:paraId="128FEDC0" w14:textId="77777777" w:rsidR="00AE4756" w:rsidRDefault="005E6D6F" w:rsidP="00AE4756">
      <w:pPr>
        <w:autoSpaceDE w:val="0"/>
        <w:autoSpaceDN w:val="0"/>
        <w:adjustRightInd w:val="0"/>
        <w:spacing w:before="100" w:after="100" w:line="240" w:lineRule="auto"/>
        <w:rPr>
          <w:rFonts w:ascii="Bradley Hand ITC" w:hAnsi="Bradley Hand ITC" w:cs="Arial Narrow"/>
          <w:b/>
          <w:bCs/>
          <w:noProof/>
          <w:color w:val="FFE599" w:themeColor="accent4" w:themeTint="66"/>
          <w:sz w:val="28"/>
          <w:szCs w:val="28"/>
          <w:lang w:eastAsia="cs-CZ"/>
        </w:rPr>
      </w:pPr>
      <w:r w:rsidRPr="005E6D6F">
        <w:rPr>
          <w:rFonts w:ascii="Monotype Corsiva" w:hAnsi="Monotype Corsiva" w:cs="Arial Narrow"/>
          <w:b/>
          <w:noProof/>
          <w:color w:val="FFFFFF" w:themeColor="background1"/>
          <w:sz w:val="56"/>
          <w:szCs w:val="56"/>
          <w:lang w:eastAsia="cs-CZ"/>
        </w:rPr>
        <w:drawing>
          <wp:inline distT="0" distB="0" distL="0" distR="0" wp14:anchorId="68208897" wp14:editId="67373075">
            <wp:extent cx="5445000" cy="1440000"/>
            <wp:effectExtent l="76200" t="76200" r="80010" b="84455"/>
            <wp:docPr id="9" name="Obrázek 5" descr="Založení M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5" descr="Založení Mol.jpg"/>
                    <pic:cNvPicPr/>
                  </pic:nvPicPr>
                  <pic:blipFill>
                    <a:blip r:embed="rId4" cstate="print"/>
                    <a:srcRect t="12418" b="13725"/>
                    <a:stretch>
                      <a:fillRect/>
                    </a:stretch>
                  </pic:blipFill>
                  <pic:spPr>
                    <a:xfrm>
                      <a:off x="0" y="0"/>
                      <a:ext cx="5445000" cy="1440000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091336">
        <w:rPr>
          <w:rFonts w:ascii="Comic Sans MS" w:hAnsi="Comic Sans MS" w:cs="Arial Narrow"/>
          <w:b/>
          <w:noProof/>
          <w:color w:val="833C0B"/>
          <w:sz w:val="72"/>
          <w:szCs w:val="56"/>
          <w:lang w:eastAsia="cs-CZ"/>
        </w:rPr>
        <w:drawing>
          <wp:inline distT="0" distB="0" distL="0" distR="0" wp14:anchorId="06245B7C" wp14:editId="75FF509A">
            <wp:extent cx="5444490" cy="1079500"/>
            <wp:effectExtent l="76200" t="76200" r="80010" b="82550"/>
            <wp:docPr id="8" name="Obrázek 9" descr="PD_0_Fil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Obrázek 9" descr="PD_0_File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12" cy="1080000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091336">
        <w:rPr>
          <w:rFonts w:ascii="Arial Narrow" w:hAnsi="Arial Narrow" w:cs="Arial Narrow"/>
          <w:b/>
          <w:noProof/>
          <w:color w:val="833C0B"/>
          <w:sz w:val="24"/>
          <w:szCs w:val="24"/>
          <w:lang w:eastAsia="cs-CZ"/>
        </w:rPr>
        <w:drawing>
          <wp:inline distT="0" distB="0" distL="0" distR="0" wp14:anchorId="569A6865" wp14:editId="587CFDED">
            <wp:extent cx="5444999" cy="1836000"/>
            <wp:effectExtent l="76200" t="76200" r="80010" b="69215"/>
            <wp:docPr id="7" name="Obrázek 6" descr="PD_0_Fil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Obrázek 6" descr="PD_0_File_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999" cy="1836000"/>
                    </a:xfrm>
                    <a:prstGeom prst="rect">
                      <a:avLst/>
                    </a:prstGeom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091336">
        <w:rPr>
          <w:rFonts w:ascii="Arial Narrow" w:hAnsi="Arial Narrow" w:cs="Arial Narrow"/>
          <w:b/>
          <w:noProof/>
          <w:color w:val="FFE599" w:themeColor="accent4" w:themeTint="66"/>
          <w:sz w:val="24"/>
          <w:szCs w:val="24"/>
          <w:lang w:eastAsia="cs-CZ"/>
        </w:rPr>
        <w:drawing>
          <wp:inline distT="0" distB="0" distL="0" distR="0" wp14:anchorId="1D5C9D74" wp14:editId="67AD2279">
            <wp:extent cx="5443871" cy="2304000"/>
            <wp:effectExtent l="114300" t="114300" r="118745" b="115570"/>
            <wp:docPr id="6" name="Obrázek 1" descr="PD_0_File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Obrázek 1" descr="PD_0_File_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871" cy="2304000"/>
                    </a:xfrm>
                    <a:prstGeom prst="rect">
                      <a:avLst/>
                    </a:prstGeom>
                    <a:effectLst>
                      <a:glow rad="101600">
                        <a:srgbClr val="70AD47">
                          <a:satMod val="175000"/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inline>
        </w:drawing>
      </w:r>
      <w:r w:rsidR="00091336" w:rsidRPr="00091336">
        <w:rPr>
          <w:rFonts w:ascii="Bradley Hand ITC" w:hAnsi="Bradley Hand ITC" w:cs="Arial Narrow"/>
          <w:b/>
          <w:bCs/>
          <w:noProof/>
          <w:color w:val="FFE599" w:themeColor="accent4" w:themeTint="66"/>
          <w:sz w:val="28"/>
          <w:szCs w:val="28"/>
          <w:lang w:eastAsia="cs-CZ"/>
        </w:rPr>
        <w:t xml:space="preserve">                                                             </w:t>
      </w:r>
    </w:p>
    <w:p w14:paraId="1014F879" w14:textId="5DCB7BB7" w:rsidR="00091336" w:rsidRPr="00AE4756" w:rsidRDefault="00AE4756" w:rsidP="00AE4756">
      <w:pPr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Arial Narrow"/>
          <w:b/>
          <w:bCs/>
          <w:noProof/>
          <w:color w:val="833C0B"/>
          <w:sz w:val="28"/>
          <w:szCs w:val="28"/>
          <w:lang w:eastAsia="cs-CZ"/>
        </w:rPr>
      </w:pPr>
      <w:r>
        <w:rPr>
          <w:rFonts w:ascii="French Script MT" w:hAnsi="French Script MT" w:cs="Arial Narrow"/>
          <w:b/>
          <w:bCs/>
          <w:noProof/>
          <w:color w:val="FFE599" w:themeColor="accent4" w:themeTint="66"/>
          <w:sz w:val="72"/>
          <w:szCs w:val="72"/>
          <w:lang w:eastAsia="cs-CZ"/>
        </w:rPr>
        <w:t xml:space="preserve">                             </w:t>
      </w:r>
      <w:r w:rsidR="00091336" w:rsidRPr="00091336">
        <w:rPr>
          <w:rFonts w:ascii="French Script MT" w:hAnsi="French Script MT" w:cs="Arial Narrow"/>
          <w:b/>
          <w:bCs/>
          <w:noProof/>
          <w:color w:val="FFE599" w:themeColor="accent4" w:themeTint="66"/>
          <w:sz w:val="72"/>
          <w:szCs w:val="72"/>
          <w:lang w:eastAsia="cs-CZ"/>
        </w:rPr>
        <w:t>Antonín Jirušek</w:t>
      </w:r>
    </w:p>
    <w:p w14:paraId="0F8CF468" w14:textId="477B457C" w:rsidR="00091336" w:rsidRPr="00091336" w:rsidRDefault="005E6D6F" w:rsidP="00091336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 Narrow" w:hAnsi="Arial Narrow" w:cs="Arial Narrow"/>
          <w:b/>
          <w:bCs/>
          <w:noProof/>
          <w:color w:val="FFE599" w:themeColor="accent4" w:themeTint="66"/>
          <w:sz w:val="24"/>
          <w:szCs w:val="24"/>
          <w:lang w:eastAsia="cs-CZ"/>
        </w:rPr>
      </w:pPr>
      <w:r w:rsidRPr="00091336">
        <w:rPr>
          <w:rFonts w:ascii="Arial Narrow" w:hAnsi="Arial Narrow" w:cs="Arial Narrow"/>
          <w:b/>
          <w:noProof/>
          <w:color w:val="FFE599" w:themeColor="accent4" w:themeTint="66"/>
          <w:sz w:val="24"/>
          <w:szCs w:val="24"/>
          <w:lang w:eastAsia="cs-CZ"/>
        </w:rPr>
        <w:lastRenderedPageBreak/>
        <w:drawing>
          <wp:inline distT="0" distB="0" distL="0" distR="0" wp14:anchorId="46B172EE" wp14:editId="74FA7584">
            <wp:extent cx="5762625" cy="2962275"/>
            <wp:effectExtent l="0" t="0" r="0" b="0"/>
            <wp:docPr id="5" name="Obrázek 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Obrázek 8" descr="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2D88E0F8" w14:textId="30D0C1C3" w:rsidR="00091336" w:rsidRPr="00091336" w:rsidRDefault="005E6D6F" w:rsidP="00091336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 Narrow" w:hAnsi="Arial Narrow" w:cs="Arial Narrow"/>
          <w:b/>
          <w:bCs/>
          <w:noProof/>
          <w:color w:val="833C0B"/>
          <w:sz w:val="24"/>
          <w:szCs w:val="24"/>
          <w:lang w:eastAsia="cs-CZ"/>
        </w:rPr>
      </w:pPr>
      <w:r w:rsidRPr="00091336">
        <w:rPr>
          <w:rFonts w:ascii="Arial Narrow" w:hAnsi="Arial Narrow" w:cs="Arial Narrow"/>
          <w:b/>
          <w:noProof/>
          <w:color w:val="833C0B"/>
          <w:sz w:val="24"/>
          <w:szCs w:val="24"/>
          <w:lang w:eastAsia="cs-CZ"/>
        </w:rPr>
        <w:drawing>
          <wp:inline distT="0" distB="0" distL="0" distR="0" wp14:anchorId="4E981843" wp14:editId="676F3853">
            <wp:extent cx="5762625" cy="2085975"/>
            <wp:effectExtent l="0" t="0" r="0" b="0"/>
            <wp:docPr id="4" name="Obrázek 11" descr="File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Obrázek 11" descr="File_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772B63DB" w14:textId="77777777" w:rsidR="00091336" w:rsidRPr="00091336" w:rsidRDefault="00091336" w:rsidP="00091336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 Narrow" w:hAnsi="Arial Narrow" w:cs="Arial Narrow"/>
          <w:b/>
          <w:bCs/>
          <w:noProof/>
          <w:color w:val="833C0B"/>
          <w:sz w:val="24"/>
          <w:szCs w:val="24"/>
          <w:lang w:eastAsia="cs-CZ"/>
        </w:rPr>
      </w:pPr>
    </w:p>
    <w:p w14:paraId="0F64744E" w14:textId="1AA6C9B3" w:rsidR="0047499E" w:rsidRPr="005E6D6F" w:rsidRDefault="005E6D6F" w:rsidP="005E6D6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Arial Narrow" w:hAnsi="Arial Narrow" w:cs="Arial Narrow"/>
          <w:b/>
          <w:bCs/>
          <w:noProof/>
          <w:color w:val="833C0B"/>
          <w:sz w:val="24"/>
          <w:szCs w:val="24"/>
          <w:lang w:eastAsia="cs-CZ"/>
        </w:rPr>
      </w:pPr>
      <w:r w:rsidRPr="00091336">
        <w:rPr>
          <w:rFonts w:ascii="Arial Narrow" w:hAnsi="Arial Narrow" w:cs="Arial Narrow"/>
          <w:b/>
          <w:noProof/>
          <w:color w:val="833C0B"/>
          <w:sz w:val="24"/>
          <w:szCs w:val="24"/>
          <w:lang w:eastAsia="cs-CZ"/>
        </w:rPr>
        <w:drawing>
          <wp:inline distT="0" distB="0" distL="0" distR="0" wp14:anchorId="0EB5A29F" wp14:editId="679001ED">
            <wp:extent cx="5800725" cy="3057525"/>
            <wp:effectExtent l="0" t="0" r="0" b="0"/>
            <wp:docPr id="3" name="Obrázek 3" descr="PD_4_File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Obrázek 3" descr="PD_4_File_002.jpg"/>
                    <pic:cNvPicPr/>
                  </pic:nvPicPr>
                  <pic:blipFill>
                    <a:blip r:embed="rId10" cstate="print">
                      <a:lum contrast="10000"/>
                    </a:blip>
                    <a:srcRect t="2098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0575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  <w:noProof/>
          <w:color w:val="833C0B"/>
          <w:sz w:val="24"/>
          <w:szCs w:val="24"/>
          <w:lang w:eastAsia="cs-CZ"/>
        </w:rPr>
        <w:t xml:space="preserve">                        </w:t>
      </w:r>
      <w:r w:rsidR="00091336" w:rsidRPr="00091336">
        <w:rPr>
          <w:rFonts w:ascii="Arial Narrow" w:hAnsi="Arial Narrow" w:cs="Arial Narrow"/>
          <w:noProof/>
          <w:color w:val="FFD966" w:themeColor="accent4" w:themeTint="99"/>
          <w:sz w:val="24"/>
          <w:szCs w:val="24"/>
          <w:lang w:eastAsia="cs-CZ"/>
        </w:rPr>
        <w:t>Tato kniha nebyla nikým po grafické, ani pravopisné i jiné stránce kontrolová</w:t>
      </w:r>
    </w:p>
    <w:sectPr w:rsidR="0047499E" w:rsidRPr="005E6D6F" w:rsidSect="00474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36"/>
    <w:rsid w:val="00091336"/>
    <w:rsid w:val="003147D8"/>
    <w:rsid w:val="0047499E"/>
    <w:rsid w:val="005E6D6F"/>
    <w:rsid w:val="007E4FAD"/>
    <w:rsid w:val="00AE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F37E"/>
  <w15:chartTrackingRefBased/>
  <w15:docId w15:val="{6E52C8D9-10C0-4FEF-BEEA-3101E412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133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091336"/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09133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u&#353;ek\Desktop\Word%20pr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pr</Template>
  <TotalTime>8</TotalTime>
  <Pages>2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Jirušek</dc:creator>
  <cp:keywords/>
  <cp:lastModifiedBy>Antonín Jirušek</cp:lastModifiedBy>
  <cp:revision>2</cp:revision>
  <dcterms:created xsi:type="dcterms:W3CDTF">2020-11-10T09:04:00Z</dcterms:created>
  <dcterms:modified xsi:type="dcterms:W3CDTF">2020-11-10T09:04:00Z</dcterms:modified>
</cp:coreProperties>
</file>