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756009" w:rsidRPr="002E0360" w:rsidRDefault="00DA53E0" w:rsidP="0075600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omic Sans MS"/>
          <w:b/>
          <w:bCs/>
          <w:color w:val="632423" w:themeColor="accent2" w:themeShade="80"/>
          <w:sz w:val="32"/>
          <w:szCs w:val="32"/>
          <w:lang w:eastAsia="cs-CZ"/>
        </w:rPr>
      </w:pPr>
      <w:r w:rsidRPr="00571A5E">
        <w:rPr>
          <w:rFonts w:ascii="Monotype Corsiva" w:hAnsi="Monotype Corsiva" w:cs="Comic Sans MS"/>
          <w:b/>
          <w:bCs/>
          <w:noProof/>
          <w:sz w:val="28"/>
          <w:szCs w:val="28"/>
          <w:lang w:eastAsia="cs-CZ"/>
        </w:rPr>
        <w:drawing>
          <wp:anchor distT="24384" distB="34544" distL="114300" distR="128270" simplePos="0" relativeHeight="251659776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66548</wp:posOffset>
            </wp:positionV>
            <wp:extent cx="1256665" cy="1547622"/>
            <wp:effectExtent l="19050" t="0" r="635" b="0"/>
            <wp:wrapTight wrapText="bothSides">
              <wp:wrapPolygon edited="0">
                <wp:start x="1310" y="0"/>
                <wp:lineTo x="-327" y="1861"/>
                <wp:lineTo x="-327" y="17016"/>
                <wp:lineTo x="327" y="21270"/>
                <wp:lineTo x="1310" y="21270"/>
                <wp:lineTo x="19974" y="21270"/>
                <wp:lineTo x="20956" y="21270"/>
                <wp:lineTo x="21611" y="19409"/>
                <wp:lineTo x="21611" y="1861"/>
                <wp:lineTo x="20956" y="266"/>
                <wp:lineTo x="19974" y="0"/>
                <wp:lineTo x="1310" y="0"/>
              </wp:wrapPolygon>
            </wp:wrapTight>
            <wp:docPr id="1" name="Obrázek 12" descr="Anton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54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4F35" w:rsidRPr="00571A5E">
        <w:rPr>
          <w:rFonts w:ascii="Monotype Corsiva" w:hAnsi="Monotype Corsiva" w:cs="Comic Sans MS"/>
          <w:b/>
          <w:bCs/>
          <w:sz w:val="28"/>
          <w:szCs w:val="28"/>
          <w:lang w:eastAsia="cs-CZ"/>
        </w:rPr>
        <w:t xml:space="preserve"> </w:t>
      </w:r>
      <w:r w:rsidR="00B94F35" w:rsidRPr="002E0360">
        <w:rPr>
          <w:rFonts w:ascii="Monotype Corsiva" w:hAnsi="Monotype Corsiva" w:cs="Comic Sans MS"/>
          <w:b/>
          <w:bCs/>
          <w:color w:val="632423" w:themeColor="accent2" w:themeShade="80"/>
          <w:sz w:val="32"/>
          <w:szCs w:val="32"/>
          <w:lang w:eastAsia="cs-CZ"/>
        </w:rPr>
        <w:t>M</w:t>
      </w:r>
      <w:r w:rsidR="00756009" w:rsidRPr="002E0360">
        <w:rPr>
          <w:rFonts w:ascii="Monotype Corsiva" w:hAnsi="Monotype Corsiva" w:cs="Comic Sans MS"/>
          <w:b/>
          <w:bCs/>
          <w:color w:val="632423" w:themeColor="accent2" w:themeShade="80"/>
          <w:sz w:val="32"/>
          <w:szCs w:val="32"/>
          <w:lang w:eastAsia="cs-CZ"/>
        </w:rPr>
        <w:t>oje krátká bagatela.</w:t>
      </w:r>
    </w:p>
    <w:p w:rsidR="00756009" w:rsidRPr="002E0360" w:rsidRDefault="00756009" w:rsidP="0075600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</w:pPr>
      <w:r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 xml:space="preserve">Březnové odpoledne </w:t>
      </w:r>
      <w:r w:rsidR="00F97E70"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 xml:space="preserve">posledních dnů </w:t>
      </w:r>
      <w:r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 xml:space="preserve">chvíli dřímá, na chvíli se probudí do slunečních paprsků nad mou zahradou, která zatím ještě bez slunečních paprsků připomíná dříve podzim než jaro. Občas přilétnou ptáčci, posedí na stromech a zase odlétnou. </w:t>
      </w:r>
      <w:r w:rsidR="00F97E70"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 xml:space="preserve">Pohledem z okna </w:t>
      </w:r>
      <w:proofErr w:type="gramStart"/>
      <w:r w:rsidR="00F97E70"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>vidím jak</w:t>
      </w:r>
      <w:proofErr w:type="gramEnd"/>
      <w:r w:rsidR="00F97E70"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 xml:space="preserve"> o</w:t>
      </w:r>
      <w:r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>d lesa přichází moje sousedka s přítelkyní syna v</w:t>
      </w:r>
      <w:r w:rsidR="00F97E70"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> početném doprovodu jejich psích miláčků</w:t>
      </w:r>
      <w:r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 xml:space="preserve">. Byly na každodenní procházce v našem lesíku. Také tam moc rád chodím, když je pěkné počasí, tak </w:t>
      </w:r>
      <w:r w:rsidR="00F97E70"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 xml:space="preserve">pokud mohu, tak </w:t>
      </w:r>
      <w:r w:rsidRPr="002E0360">
        <w:rPr>
          <w:rFonts w:ascii="Monotype Corsiva" w:hAnsi="Monotype Corsiva" w:cs="Comic Sans MS"/>
          <w:color w:val="632423" w:themeColor="accent2" w:themeShade="80"/>
          <w:sz w:val="32"/>
          <w:szCs w:val="32"/>
          <w:lang w:eastAsia="cs-CZ"/>
        </w:rPr>
        <w:t>každý den, nadýchat se čerstvého lesního vzduchu prosyceného kyslíkem.  Posedím na mém pařízku a kolem dokola prohlížím krásnou lesní přírodu. Někdy se také ozývají lesní zpěváčci.</w:t>
      </w:r>
    </w:p>
    <w:p w:rsidR="00571A5E" w:rsidRPr="002E0360" w:rsidRDefault="00571A5E" w:rsidP="00756009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632423" w:themeColor="accent2" w:themeShade="80"/>
          <w:sz w:val="32"/>
          <w:szCs w:val="32"/>
          <w:lang w:eastAsia="cs-CZ"/>
        </w:rPr>
      </w:pPr>
    </w:p>
    <w:p w:rsidR="00756009" w:rsidRDefault="00756009" w:rsidP="00756009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lang w:eastAsia="cs-CZ"/>
        </w:rPr>
        <w:t>Čekám</w:t>
      </w:r>
      <w:r w:rsidR="002E0360">
        <w:rPr>
          <w:rFonts w:ascii="Comic Sans MS" w:hAnsi="Comic Sans MS" w:cs="Comic Sans MS"/>
          <w:lang w:eastAsia="cs-CZ"/>
        </w:rPr>
        <w:t>,</w:t>
      </w:r>
      <w:r>
        <w:rPr>
          <w:rFonts w:ascii="Comic Sans MS" w:hAnsi="Comic Sans MS" w:cs="Comic Sans MS"/>
          <w:lang w:eastAsia="cs-CZ"/>
        </w:rPr>
        <w:t xml:space="preserve"> jak z plujících mraků vyjde sluníčko. Hned se vše změní. Trávník na zahradě se pomalu začíná zelenat, stromy se probouzí a na mé meruňce se pupeny květů pomalu otevírají. Tak se také probouzím z mého rozjímání a spěchám se posadit do mého snad již troch vyhřátého skleníčku, kde mám již moje křesílko, na které se posadím a dlouho prohlížím jak tam moje sazeničky, salát, cibulky, špenát, mrkev, petržel, květák, kedlubny</w:t>
      </w:r>
      <w:r w:rsidR="00F97E70">
        <w:rPr>
          <w:rFonts w:ascii="Comic Sans MS" w:hAnsi="Comic Sans MS" w:cs="Comic Sans MS"/>
          <w:lang w:eastAsia="cs-CZ"/>
        </w:rPr>
        <w:t>, rajčata</w:t>
      </w:r>
      <w:r>
        <w:rPr>
          <w:rFonts w:ascii="Comic Sans MS" w:hAnsi="Comic Sans MS" w:cs="Comic Sans MS"/>
          <w:lang w:eastAsia="cs-CZ"/>
        </w:rPr>
        <w:t xml:space="preserve"> a nově zasazené okurky </w:t>
      </w:r>
      <w:r w:rsidR="00F97E70">
        <w:rPr>
          <w:rFonts w:ascii="Comic Sans MS" w:hAnsi="Comic Sans MS" w:cs="Comic Sans MS"/>
          <w:lang w:eastAsia="cs-CZ"/>
        </w:rPr>
        <w:t xml:space="preserve">a také již brambory </w:t>
      </w:r>
      <w:r w:rsidR="002E0360">
        <w:rPr>
          <w:rFonts w:ascii="Comic Sans MS" w:hAnsi="Comic Sans MS" w:cs="Comic Sans MS"/>
          <w:lang w:eastAsia="cs-CZ"/>
        </w:rPr>
        <w:t xml:space="preserve">rostou, </w:t>
      </w:r>
      <w:r>
        <w:rPr>
          <w:rFonts w:ascii="Comic Sans MS" w:hAnsi="Comic Sans MS" w:cs="Comic Sans MS"/>
          <w:lang w:eastAsia="cs-CZ"/>
        </w:rPr>
        <w:t xml:space="preserve">jak to vše den ode dne porůstá a to je moje největší radost a potěšení. Bylo pár krásných jarních dní, skleník prohřál </w:t>
      </w:r>
      <w:proofErr w:type="gramStart"/>
      <w:r>
        <w:rPr>
          <w:rFonts w:ascii="Comic Sans MS" w:hAnsi="Comic Sans MS" w:cs="Comic Sans MS"/>
          <w:lang w:eastAsia="cs-CZ"/>
        </w:rPr>
        <w:t>půdu</w:t>
      </w:r>
      <w:r w:rsidR="002E0360">
        <w:rPr>
          <w:rFonts w:ascii="Comic Sans MS" w:hAnsi="Comic Sans MS" w:cs="Comic Sans MS"/>
          <w:lang w:eastAsia="cs-CZ"/>
        </w:rPr>
        <w:t>,</w:t>
      </w:r>
      <w:r>
        <w:rPr>
          <w:rFonts w:ascii="Comic Sans MS" w:hAnsi="Comic Sans MS" w:cs="Comic Sans MS"/>
          <w:lang w:eastAsia="cs-CZ"/>
        </w:rPr>
        <w:t xml:space="preserve">  a tak</w:t>
      </w:r>
      <w:proofErr w:type="gramEnd"/>
      <w:r>
        <w:rPr>
          <w:rFonts w:ascii="Comic Sans MS" w:hAnsi="Comic Sans MS" w:cs="Comic Sans MS"/>
          <w:lang w:eastAsia="cs-CZ"/>
        </w:rPr>
        <w:t xml:space="preserve"> za několik dnů</w:t>
      </w:r>
      <w:r w:rsidR="002E0360">
        <w:rPr>
          <w:rFonts w:ascii="Comic Sans MS" w:hAnsi="Comic Sans MS" w:cs="Comic Sans MS"/>
          <w:lang w:eastAsia="cs-CZ"/>
        </w:rPr>
        <w:t>,</w:t>
      </w:r>
      <w:r>
        <w:rPr>
          <w:rFonts w:ascii="Comic Sans MS" w:hAnsi="Comic Sans MS" w:cs="Comic Sans MS"/>
          <w:lang w:eastAsia="cs-CZ"/>
        </w:rPr>
        <w:t xml:space="preserve"> j</w:t>
      </w:r>
      <w:r w:rsidR="002E0360">
        <w:rPr>
          <w:rFonts w:ascii="Comic Sans MS" w:hAnsi="Comic Sans MS" w:cs="Comic Sans MS"/>
          <w:lang w:eastAsia="cs-CZ"/>
        </w:rPr>
        <w:t>iž uříznu hlávku mladého salátu. M</w:t>
      </w:r>
      <w:r>
        <w:rPr>
          <w:rFonts w:ascii="Comic Sans MS" w:hAnsi="Comic Sans MS" w:cs="Comic Sans MS"/>
          <w:lang w:eastAsia="cs-CZ"/>
        </w:rPr>
        <w:t xml:space="preserve">ám ho rád se smetanou, a vychutnám jeho dobrotu. </w:t>
      </w:r>
    </w:p>
    <w:p w:rsidR="00F97E70" w:rsidRDefault="00756009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lang w:eastAsia="cs-CZ"/>
        </w:rPr>
        <w:t xml:space="preserve">Sedím, vyhřívám se a přemýšlím, jaké zážitky a překvapení mi přinese dnešní den. Snad bude trochu lepší, jak ten včerejší, kdy mě trápila ta moje veliká dušnost a kašel. Jak sedím, tak do mysli se mi opět vkrádají </w:t>
      </w:r>
      <w:r w:rsidR="00F97E70">
        <w:rPr>
          <w:rFonts w:ascii="Comic Sans MS" w:hAnsi="Comic Sans MS" w:cs="Comic Sans MS"/>
          <w:lang w:eastAsia="cs-CZ"/>
        </w:rPr>
        <w:t>zase drobečky mých vzpomínek</w:t>
      </w:r>
      <w:r>
        <w:rPr>
          <w:rFonts w:ascii="Comic Sans MS" w:hAnsi="Comic Sans MS" w:cs="Comic Sans MS"/>
          <w:lang w:eastAsia="cs-CZ"/>
        </w:rPr>
        <w:t xml:space="preserve">. Postupně narůstají, je jich mnoho. Vzpomínky na dětství, a pokračují, spojují se z historií života a také smrti </w:t>
      </w:r>
      <w:r w:rsidR="00F97E70">
        <w:rPr>
          <w:rFonts w:ascii="Comic Sans MS" w:hAnsi="Comic Sans MS" w:cs="Comic Sans MS"/>
          <w:lang w:eastAsia="cs-CZ"/>
        </w:rPr>
        <w:t xml:space="preserve">mých kamarádů a také </w:t>
      </w:r>
      <w:r>
        <w:rPr>
          <w:rFonts w:ascii="Comic Sans MS" w:hAnsi="Comic Sans MS" w:cs="Comic Sans MS"/>
          <w:lang w:eastAsia="cs-CZ"/>
        </w:rPr>
        <w:t xml:space="preserve">v naší vesnici a potom bezděky, v hlubokém pohroužení a také v zasněném zapomnění jdou i dále a spřádají se nitky osudů mého pestrého života. </w:t>
      </w:r>
      <w:r w:rsidR="00F97E70">
        <w:rPr>
          <w:rFonts w:ascii="Comic Sans MS" w:hAnsi="Comic Sans MS" w:cs="Comic Sans MS"/>
          <w:lang w:eastAsia="cs-CZ"/>
        </w:rPr>
        <w:t xml:space="preserve">Bylo jich velmi mnoho. </w:t>
      </w:r>
      <w:r>
        <w:rPr>
          <w:rFonts w:ascii="Comic Sans MS" w:hAnsi="Comic Sans MS" w:cs="Comic Sans MS"/>
          <w:lang w:eastAsia="cs-CZ"/>
        </w:rPr>
        <w:t xml:space="preserve">Jako bych vyprávěl jen sám sobě, domy a lidé co v mysli ožívají, stávají se živými bytostmi a vracejí se do dob svého života. </w:t>
      </w:r>
    </w:p>
    <w:p w:rsidR="009F0F0F" w:rsidRDefault="009F0F0F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lang w:eastAsia="cs-CZ"/>
        </w:rPr>
        <w:t>Dny utíkají, většinou zase studené s občasným sluníčkem, které na chvilenku vykoukne z mraků, aby nám dalo vědět, že zase přijde. Snažím se ještě stále něco dělat, ale moc to nejde. Tak jsem se v tomto strastiplném žití dočkal poloviny dubna, kdy zase sluníčko již od časného rána mi prosvítá do mého pokoje a volá zase na kontrolu mého skleníčku a na vycházku po mé zahradě. Ve skleníku již vše porostlo, salát již vyřezávám od začátku dubna a také rád nabízím kamarádům, protože ho mám spoustu a sám bych ho nespotřeboval. Moje meruňka již skoro celá rozkvetla a já mám strach, aby ranní mrazíky mně květy nespálily.</w:t>
      </w:r>
      <w:r w:rsidR="00571A5E">
        <w:rPr>
          <w:rFonts w:ascii="Comic Sans MS" w:hAnsi="Comic Sans MS" w:cs="Comic Sans MS"/>
          <w:lang w:eastAsia="cs-CZ"/>
        </w:rPr>
        <w:t xml:space="preserve"> Dneska, </w:t>
      </w:r>
      <w:r w:rsidR="002E0360">
        <w:rPr>
          <w:rFonts w:ascii="Comic Sans MS" w:hAnsi="Comic Sans MS" w:cs="Comic Sans MS"/>
          <w:lang w:eastAsia="cs-CZ"/>
        </w:rPr>
        <w:t xml:space="preserve">16 dubna, </w:t>
      </w:r>
      <w:r w:rsidR="00571A5E">
        <w:rPr>
          <w:rFonts w:ascii="Comic Sans MS" w:hAnsi="Comic Sans MS" w:cs="Comic Sans MS"/>
          <w:lang w:eastAsia="cs-CZ"/>
        </w:rPr>
        <w:t>po špatné noci a ranních zdravotních potížích čekám slunečný den a těším se na slunečné a teplé velikonoce.</w:t>
      </w:r>
    </w:p>
    <w:p w:rsidR="00283489" w:rsidRDefault="00DA53E0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noProof/>
          <w:lang w:eastAsia="cs-CZ"/>
        </w:rPr>
        <w:lastRenderedPageBreak/>
        <w:drawing>
          <wp:inline distT="0" distB="0" distL="0" distR="0">
            <wp:extent cx="6269126" cy="3895528"/>
            <wp:effectExtent l="19050" t="0" r="0" b="0"/>
            <wp:docPr id="4" name="obrázek 4" descr="C:\Users\Jirušek\Desktop\Jaro 19\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rušek\Desktop\Jaro 19\d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799" b="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13" cy="389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283489" w:rsidRDefault="00DA53E0" w:rsidP="00571A5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noProof/>
          <w:lang w:eastAsia="cs-CZ"/>
        </w:rPr>
        <w:drawing>
          <wp:inline distT="0" distB="0" distL="0" distR="0">
            <wp:extent cx="6195974" cy="3788772"/>
            <wp:effectExtent l="19050" t="0" r="0" b="0"/>
            <wp:docPr id="5" name="obrázek 5" descr="../Jaro%2019/d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Jaro%2019/d%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718" b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63" cy="378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283489" w:rsidRDefault="00283489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lang w:eastAsia="cs-CZ"/>
        </w:rPr>
        <w:t xml:space="preserve">Takové krásné květy meruňky jistě potěší, Nejvíce </w:t>
      </w:r>
      <w:r w:rsidR="00542EBC">
        <w:rPr>
          <w:rFonts w:ascii="Comic Sans MS" w:hAnsi="Comic Sans MS" w:cs="Comic Sans MS"/>
          <w:lang w:eastAsia="cs-CZ"/>
        </w:rPr>
        <w:t>při dnešním velkém větru přilétají čmeláci.</w:t>
      </w:r>
    </w:p>
    <w:p w:rsidR="00542EBC" w:rsidRDefault="00DA53E0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noProof/>
          <w:lang w:eastAsia="cs-CZ"/>
        </w:rPr>
        <w:lastRenderedPageBreak/>
        <w:drawing>
          <wp:inline distT="0" distB="0" distL="0" distR="0">
            <wp:extent cx="6301282" cy="7969781"/>
            <wp:effectExtent l="0" t="0" r="4268" b="0"/>
            <wp:docPr id="6" name="obrázek 6" descr="../Jaro%2019/d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Jaro%2019/d%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05" cy="797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42EBC" w:rsidRDefault="00542EBC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lang w:eastAsia="cs-CZ"/>
        </w:rPr>
        <w:t>Moje rozkvetlá okrasná třešeň</w:t>
      </w:r>
    </w:p>
    <w:p w:rsidR="00542EBC" w:rsidRDefault="00DA53E0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noProof/>
          <w:lang w:eastAsia="cs-CZ"/>
        </w:rPr>
        <w:lastRenderedPageBreak/>
        <w:drawing>
          <wp:inline distT="0" distB="0" distL="0" distR="0">
            <wp:extent cx="6381750" cy="6115306"/>
            <wp:effectExtent l="0" t="0" r="0" b="0"/>
            <wp:docPr id="7" name="obrázek 7" descr="../Jaro%2019/d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Jaro%2019/d%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65" cy="61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42EBC" w:rsidRDefault="00542EBC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lang w:eastAsia="cs-CZ"/>
        </w:rPr>
        <w:t>Pro potěšení také mám pár nádherných květinek, saláty již vyrostly, květáky, špenát a cibulky pěkně rostou</w:t>
      </w:r>
    </w:p>
    <w:p w:rsidR="00542EBC" w:rsidRDefault="00DA53E0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noProof/>
          <w:lang w:eastAsia="cs-CZ"/>
        </w:rPr>
        <w:lastRenderedPageBreak/>
        <w:drawing>
          <wp:inline distT="0" distB="0" distL="0" distR="0">
            <wp:extent cx="6578262" cy="5764377"/>
            <wp:effectExtent l="0" t="0" r="0" b="0"/>
            <wp:docPr id="8" name="obrázek 8" descr="../Jaro%2019/d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Jaro%2019/d%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422" cy="576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42EBC" w:rsidRDefault="00542EBC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lang w:eastAsia="cs-CZ"/>
        </w:rPr>
        <w:t>Kedlubny také porůstají, zasel jsem další špenát a zasadil sazečku cibuli. Okurky rostou v té zimě velmi pomalu, připravuji nové</w:t>
      </w:r>
    </w:p>
    <w:p w:rsidR="00542EBC" w:rsidRDefault="00DA53E0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noProof/>
          <w:lang w:eastAsia="cs-CZ"/>
        </w:rPr>
        <w:lastRenderedPageBreak/>
        <w:drawing>
          <wp:inline distT="0" distB="0" distL="0" distR="0">
            <wp:extent cx="5962015" cy="4243070"/>
            <wp:effectExtent l="0" t="0" r="635" b="0"/>
            <wp:docPr id="9" name="obrázek 9" descr="../Jaro%2019/d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Jaro%2019/d%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31" b="1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42EBC" w:rsidRDefault="00542EBC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lang w:eastAsia="cs-CZ"/>
        </w:rPr>
        <w:t>Rajčata již pěkně kvetou</w:t>
      </w:r>
    </w:p>
    <w:p w:rsidR="00542EBC" w:rsidRDefault="00DA53E0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noProof/>
          <w:lang w:eastAsia="cs-CZ"/>
        </w:rPr>
        <w:drawing>
          <wp:inline distT="0" distB="0" distL="0" distR="0">
            <wp:extent cx="5954395" cy="3518535"/>
            <wp:effectExtent l="19050" t="0" r="8255" b="0"/>
            <wp:docPr id="10" name="obrázek 10" descr="../Jaro%2019/d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Jaro%2019/d%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94F35" w:rsidRDefault="00B94F35" w:rsidP="00F97E7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lang w:eastAsia="cs-CZ"/>
        </w:rPr>
      </w:pPr>
      <w:r>
        <w:rPr>
          <w:rFonts w:ascii="Comic Sans MS" w:hAnsi="Comic Sans MS" w:cs="Comic Sans MS"/>
          <w:lang w:eastAsia="cs-CZ"/>
        </w:rPr>
        <w:t>Také mi již hodně porůstají bylinky, Mám zatím majoránku, meduňku</w:t>
      </w:r>
      <w:r w:rsidR="00571A5E">
        <w:rPr>
          <w:rFonts w:ascii="Comic Sans MS" w:hAnsi="Comic Sans MS" w:cs="Comic Sans MS"/>
          <w:lang w:eastAsia="cs-CZ"/>
        </w:rPr>
        <w:t xml:space="preserve">, </w:t>
      </w:r>
      <w:proofErr w:type="spellStart"/>
      <w:r w:rsidR="00571A5E">
        <w:rPr>
          <w:rFonts w:ascii="Comic Sans MS" w:hAnsi="Comic Sans MS" w:cs="Comic Sans MS"/>
          <w:lang w:eastAsia="cs-CZ"/>
        </w:rPr>
        <w:t>oregáno</w:t>
      </w:r>
      <w:proofErr w:type="spellEnd"/>
      <w:r w:rsidR="00571A5E">
        <w:rPr>
          <w:rFonts w:ascii="Comic Sans MS" w:hAnsi="Comic Sans MS" w:cs="Comic Sans MS"/>
          <w:lang w:eastAsia="cs-CZ"/>
        </w:rPr>
        <w:t xml:space="preserve"> a tymián</w:t>
      </w:r>
    </w:p>
    <w:sectPr w:rsidR="00B94F35" w:rsidSect="00571A5E">
      <w:pgSz w:w="12240" w:h="15840"/>
      <w:pgMar w:top="1417" w:right="1417" w:bottom="1417" w:left="1417" w:header="708" w:footer="708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4FAD"/>
    <w:rsid w:val="00283489"/>
    <w:rsid w:val="002E0360"/>
    <w:rsid w:val="00434B2F"/>
    <w:rsid w:val="0047499E"/>
    <w:rsid w:val="00476CE2"/>
    <w:rsid w:val="00542EBC"/>
    <w:rsid w:val="00571A5E"/>
    <w:rsid w:val="00756009"/>
    <w:rsid w:val="007E4FAD"/>
    <w:rsid w:val="009F0F0F"/>
    <w:rsid w:val="00B94F35"/>
    <w:rsid w:val="00D44924"/>
    <w:rsid w:val="00DA53E0"/>
    <w:rsid w:val="00E9597F"/>
    <w:rsid w:val="00F9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499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97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Krátké rozjímání posledních dnů</Template>
  <TotalTime>5</TotalTime>
  <Pages>6</Pages>
  <Words>477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Jirušek</dc:creator>
  <cp:lastModifiedBy>Jirušek</cp:lastModifiedBy>
  <cp:revision>2</cp:revision>
  <dcterms:created xsi:type="dcterms:W3CDTF">2019-04-16T10:35:00Z</dcterms:created>
  <dcterms:modified xsi:type="dcterms:W3CDTF">2019-04-16T10:35:00Z</dcterms:modified>
</cp:coreProperties>
</file>